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17B" w:rsidRPr="0084217B" w:rsidRDefault="0084217B" w:rsidP="0084217B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84217B">
        <w:rPr>
          <w:b/>
          <w:sz w:val="32"/>
          <w:szCs w:val="32"/>
        </w:rPr>
        <w:t>Regionalwallfahrt nach Maria Trost zu Fernitz</w:t>
      </w:r>
    </w:p>
    <w:p w:rsidR="0084217B" w:rsidRPr="0084217B" w:rsidRDefault="0084217B" w:rsidP="0084217B">
      <w:pPr>
        <w:jc w:val="center"/>
        <w:rPr>
          <w:b/>
          <w:sz w:val="32"/>
          <w:szCs w:val="32"/>
        </w:rPr>
      </w:pPr>
      <w:r w:rsidRPr="0084217B">
        <w:rPr>
          <w:b/>
          <w:sz w:val="32"/>
          <w:szCs w:val="32"/>
        </w:rPr>
        <w:t>Dienstag, 13. Oktober 2020</w:t>
      </w:r>
    </w:p>
    <w:p w:rsidR="0084217B" w:rsidRPr="0084217B" w:rsidRDefault="0084217B" w:rsidP="0084217B">
      <w:pPr>
        <w:jc w:val="center"/>
        <w:rPr>
          <w:b/>
          <w:sz w:val="32"/>
          <w:szCs w:val="32"/>
        </w:rPr>
      </w:pPr>
      <w:r w:rsidRPr="0084217B">
        <w:rPr>
          <w:b/>
          <w:sz w:val="32"/>
          <w:szCs w:val="32"/>
        </w:rPr>
        <w:t>Gebet um geistliche Berufungen</w:t>
      </w:r>
    </w:p>
    <w:p w:rsidR="000A0639" w:rsidRDefault="0084217B" w:rsidP="0084217B">
      <w:pPr>
        <w:jc w:val="center"/>
        <w:rPr>
          <w:b/>
          <w:sz w:val="32"/>
          <w:szCs w:val="32"/>
        </w:rPr>
      </w:pPr>
      <w:r w:rsidRPr="0084217B">
        <w:rPr>
          <w:b/>
          <w:sz w:val="32"/>
          <w:szCs w:val="32"/>
        </w:rPr>
        <w:t>Neupriester Markus Schöck</w:t>
      </w:r>
    </w:p>
    <w:p w:rsidR="00BC5A85" w:rsidRDefault="00BC5A85" w:rsidP="0084217B">
      <w:pPr>
        <w:jc w:val="center"/>
        <w:rPr>
          <w:b/>
          <w:sz w:val="32"/>
          <w:szCs w:val="32"/>
        </w:rPr>
      </w:pPr>
    </w:p>
    <w:p w:rsidR="00BC5A85" w:rsidRDefault="00BC5A85" w:rsidP="0084217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Fotos: Karl </w:t>
      </w:r>
      <w:proofErr w:type="spellStart"/>
      <w:r>
        <w:rPr>
          <w:b/>
          <w:sz w:val="32"/>
          <w:szCs w:val="32"/>
        </w:rPr>
        <w:t>Friessnegg</w:t>
      </w:r>
      <w:proofErr w:type="spellEnd"/>
      <w:r w:rsidR="00E130C1">
        <w:rPr>
          <w:b/>
          <w:sz w:val="32"/>
          <w:szCs w:val="32"/>
        </w:rPr>
        <w:t xml:space="preserve">, </w:t>
      </w:r>
      <w:proofErr w:type="spellStart"/>
      <w:r w:rsidR="00E130C1">
        <w:rPr>
          <w:b/>
          <w:sz w:val="32"/>
          <w:szCs w:val="32"/>
        </w:rPr>
        <w:t>Kalsdorf</w:t>
      </w:r>
      <w:proofErr w:type="spellEnd"/>
    </w:p>
    <w:p w:rsidR="0084217B" w:rsidRDefault="0084217B" w:rsidP="0084217B">
      <w:pPr>
        <w:jc w:val="center"/>
        <w:rPr>
          <w:b/>
          <w:sz w:val="32"/>
          <w:szCs w:val="32"/>
        </w:rPr>
      </w:pPr>
    </w:p>
    <w:p w:rsidR="0084217B" w:rsidRDefault="00BC5A85" w:rsidP="0084217B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val="de-DE" w:eastAsia="de-DE"/>
        </w:rPr>
        <w:drawing>
          <wp:inline distT="0" distB="0" distL="0" distR="0">
            <wp:extent cx="5760720" cy="3839845"/>
            <wp:effectExtent l="0" t="0" r="0" b="825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6039-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A85" w:rsidRDefault="00BC5A85" w:rsidP="0084217B">
      <w:r w:rsidRPr="00BC5A85">
        <w:t>IMG</w:t>
      </w:r>
      <w:r>
        <w:t>_6039-1.jpg</w:t>
      </w:r>
      <w:r w:rsidR="00E130C1">
        <w:t xml:space="preserve"> (</w:t>
      </w:r>
      <w:proofErr w:type="spellStart"/>
      <w:r w:rsidR="00E130C1">
        <w:t>kfb</w:t>
      </w:r>
      <w:proofErr w:type="spellEnd"/>
      <w:r w:rsidR="00E130C1">
        <w:t xml:space="preserve"> Akkordzitherrunde)</w:t>
      </w:r>
    </w:p>
    <w:p w:rsidR="00BC5A85" w:rsidRDefault="00BC5A85" w:rsidP="0084217B"/>
    <w:p w:rsidR="00BC5A85" w:rsidRDefault="00BC5A85" w:rsidP="0084217B">
      <w:r>
        <w:rPr>
          <w:noProof/>
          <w:lang w:val="de-DE" w:eastAsia="de-DE"/>
        </w:rPr>
        <w:lastRenderedPageBreak/>
        <w:drawing>
          <wp:inline distT="0" distB="0" distL="0" distR="0">
            <wp:extent cx="5760720" cy="3839845"/>
            <wp:effectExtent l="0" t="0" r="0" b="825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6097-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A85" w:rsidRDefault="00BC5A85" w:rsidP="0084217B">
      <w:r>
        <w:t>IMG_6097-1.jpg</w:t>
      </w:r>
      <w:r w:rsidR="00E130C1">
        <w:t xml:space="preserve"> (Neupriester Ing. Mag. Markus Schöck)</w:t>
      </w:r>
    </w:p>
    <w:p w:rsidR="00BC5A85" w:rsidRDefault="00BC5A85" w:rsidP="0084217B"/>
    <w:p w:rsidR="00BC5A85" w:rsidRDefault="00BC5A85" w:rsidP="0084217B">
      <w:r>
        <w:rPr>
          <w:noProof/>
          <w:lang w:val="de-DE" w:eastAsia="de-DE"/>
        </w:rPr>
        <w:drawing>
          <wp:inline distT="0" distB="0" distL="0" distR="0">
            <wp:extent cx="5760720" cy="3839845"/>
            <wp:effectExtent l="0" t="0" r="0" b="825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6103-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A85" w:rsidRDefault="00BC5A85" w:rsidP="0084217B">
      <w:r>
        <w:t>IMG_6103-1.jpg</w:t>
      </w:r>
      <w:r w:rsidR="00E130C1">
        <w:t xml:space="preserve"> (Fürbitten, von links Markus Schöck, Gerhard Schloffer. Diakon Johann Hofer)</w:t>
      </w:r>
    </w:p>
    <w:p w:rsidR="00BC5A85" w:rsidRDefault="00BC5A85" w:rsidP="0084217B"/>
    <w:p w:rsidR="00BC5A85" w:rsidRDefault="00BC5A85" w:rsidP="0084217B">
      <w:r>
        <w:rPr>
          <w:noProof/>
          <w:lang w:val="de-DE" w:eastAsia="de-DE"/>
        </w:rPr>
        <w:lastRenderedPageBreak/>
        <w:drawing>
          <wp:inline distT="0" distB="0" distL="0" distR="0">
            <wp:extent cx="5760720" cy="3839845"/>
            <wp:effectExtent l="0" t="0" r="0" b="825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6109-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A85" w:rsidRDefault="00BC5A85" w:rsidP="0084217B">
      <w:r>
        <w:t>IMG_6109-1.jpg</w:t>
      </w:r>
      <w:r w:rsidR="00E130C1">
        <w:t xml:space="preserve"> (Männergesangsverein Liebenau)</w:t>
      </w:r>
    </w:p>
    <w:p w:rsidR="00BC5A85" w:rsidRDefault="00BC5A85" w:rsidP="0084217B"/>
    <w:p w:rsidR="00BC5A85" w:rsidRDefault="00E130C1" w:rsidP="0084217B">
      <w:r>
        <w:rPr>
          <w:noProof/>
          <w:lang w:val="de-DE" w:eastAsia="de-DE"/>
        </w:rPr>
        <w:drawing>
          <wp:inline distT="0" distB="0" distL="0" distR="0">
            <wp:extent cx="5760720" cy="3839845"/>
            <wp:effectExtent l="0" t="0" r="0" b="8255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6130-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A85" w:rsidRPr="00BC5A85" w:rsidRDefault="00BC5A85" w:rsidP="0084217B">
      <w:r>
        <w:t>IMG_613</w:t>
      </w:r>
      <w:r w:rsidR="00E130C1">
        <w:t>0</w:t>
      </w:r>
      <w:r>
        <w:t>-1.jpg</w:t>
      </w:r>
      <w:r w:rsidR="00E130C1">
        <w:t xml:space="preserve"> </w:t>
      </w:r>
      <w:r w:rsidR="003B378E">
        <w:t>(</w:t>
      </w:r>
      <w:r w:rsidR="00E130C1">
        <w:t xml:space="preserve">Spendung des </w:t>
      </w:r>
      <w:proofErr w:type="spellStart"/>
      <w:r w:rsidR="00E130C1">
        <w:t>Primizsegens</w:t>
      </w:r>
      <w:proofErr w:type="spellEnd"/>
      <w:r w:rsidR="00E130C1">
        <w:t xml:space="preserve"> durch Markus Schöck</w:t>
      </w:r>
      <w:r w:rsidR="003B378E">
        <w:t>)</w:t>
      </w:r>
    </w:p>
    <w:p w:rsidR="00BC5A85" w:rsidRPr="00BC5A85" w:rsidRDefault="00BC5A85"/>
    <w:sectPr w:rsidR="00BC5A85" w:rsidRPr="00BC5A8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17B"/>
    <w:rsid w:val="000A0639"/>
    <w:rsid w:val="003B378E"/>
    <w:rsid w:val="007D6AB7"/>
    <w:rsid w:val="0084217B"/>
    <w:rsid w:val="00BC5A85"/>
    <w:rsid w:val="00E13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FED762-926C-4048-9E80-440534801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B37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B37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E46844D7.dotm</Template>
  <TotalTime>0</TotalTime>
  <Pages>3</Pages>
  <Words>64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Gerhard</dc:creator>
  <cp:keywords/>
  <dc:description/>
  <cp:lastModifiedBy>Franz Windisch</cp:lastModifiedBy>
  <cp:revision>2</cp:revision>
  <cp:lastPrinted>2020-10-15T15:31:00Z</cp:lastPrinted>
  <dcterms:created xsi:type="dcterms:W3CDTF">2020-10-19T08:25:00Z</dcterms:created>
  <dcterms:modified xsi:type="dcterms:W3CDTF">2020-10-19T08:25:00Z</dcterms:modified>
</cp:coreProperties>
</file>