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944AAB" w:rsidRPr="00D67B19" w14:paraId="6837D522" w14:textId="77777777" w:rsidTr="00430399">
        <w:trPr>
          <w:trHeight w:hRule="exact" w:val="340"/>
        </w:trPr>
        <w:tc>
          <w:tcPr>
            <w:tcW w:w="9631" w:type="dxa"/>
            <w:tcBorders>
              <w:bottom w:val="nil"/>
            </w:tcBorders>
          </w:tcPr>
          <w:p w14:paraId="446EC2E6" w14:textId="750D50FC" w:rsidR="00944AAB" w:rsidRPr="00D67B19" w:rsidRDefault="00F35E3C" w:rsidP="007F7C6F">
            <w:pPr>
              <w:pStyle w:val="CaritasHeadline4fett"/>
              <w:rPr>
                <w:sz w:val="28"/>
                <w:szCs w:val="28"/>
              </w:rPr>
            </w:pPr>
            <w:r w:rsidRPr="00D67B19">
              <w:rPr>
                <w:sz w:val="28"/>
                <w:szCs w:val="28"/>
              </w:rPr>
              <w:t>Betreff: Österreichweites Kirchenglockenläuten</w:t>
            </w:r>
            <w:r w:rsidR="00D67B19" w:rsidRPr="00D67B19">
              <w:rPr>
                <w:sz w:val="28"/>
                <w:szCs w:val="28"/>
              </w:rPr>
              <w:t xml:space="preserve"> am 31. Juli um 15:00 Uhr</w:t>
            </w:r>
          </w:p>
        </w:tc>
      </w:tr>
      <w:tr w:rsidR="00D67B19" w:rsidRPr="00D67B19" w14:paraId="798EA60E" w14:textId="77777777" w:rsidTr="00430399">
        <w:trPr>
          <w:trHeight w:hRule="exact" w:val="340"/>
        </w:trPr>
        <w:tc>
          <w:tcPr>
            <w:tcW w:w="9631" w:type="dxa"/>
            <w:tcBorders>
              <w:bottom w:val="nil"/>
            </w:tcBorders>
          </w:tcPr>
          <w:p w14:paraId="40F10662" w14:textId="46D00AF6" w:rsidR="00D67B19" w:rsidRPr="00D67B19" w:rsidRDefault="00D67B19" w:rsidP="007F7C6F">
            <w:pPr>
              <w:pStyle w:val="CaritasHeadline4fett"/>
              <w:rPr>
                <w:sz w:val="28"/>
                <w:szCs w:val="28"/>
              </w:rPr>
            </w:pPr>
            <w:r w:rsidRPr="00D67B19">
              <w:rPr>
                <w:sz w:val="28"/>
                <w:szCs w:val="28"/>
              </w:rPr>
              <w:t xml:space="preserve">Augustsammlung der Caritas für Projekte in Afrika </w:t>
            </w:r>
          </w:p>
        </w:tc>
      </w:tr>
      <w:tr w:rsidR="00944AAB" w:rsidRPr="00D67B19" w14:paraId="13E995F7" w14:textId="77777777" w:rsidTr="00430399">
        <w:trPr>
          <w:trHeight w:hRule="exact" w:val="170"/>
        </w:trPr>
        <w:tc>
          <w:tcPr>
            <w:tcW w:w="9631" w:type="dxa"/>
            <w:tcBorders>
              <w:bottom w:val="single" w:sz="4" w:space="0" w:color="auto"/>
            </w:tcBorders>
          </w:tcPr>
          <w:p w14:paraId="40F8628D" w14:textId="77777777" w:rsidR="00430399" w:rsidRPr="00D67B19" w:rsidRDefault="00430399" w:rsidP="00944AAB">
            <w:pPr>
              <w:pStyle w:val="CaritasHeadline4fett"/>
              <w:rPr>
                <w:sz w:val="24"/>
                <w:szCs w:val="24"/>
              </w:rPr>
            </w:pPr>
          </w:p>
        </w:tc>
      </w:tr>
    </w:tbl>
    <w:p w14:paraId="7F57020A" w14:textId="06863B38" w:rsidR="006430A0" w:rsidRPr="00D67B19" w:rsidRDefault="006430A0" w:rsidP="00D67B19">
      <w:pPr>
        <w:tabs>
          <w:tab w:val="left" w:pos="1635"/>
        </w:tabs>
        <w:spacing w:line="276" w:lineRule="auto"/>
        <w:rPr>
          <w:rFonts w:ascii="Helvetica for Caritas" w:hAnsi="Helvetica for Caritas" w:cs="Arial"/>
          <w:b/>
          <w:color w:val="FF0000"/>
        </w:rPr>
      </w:pPr>
    </w:p>
    <w:p w14:paraId="79F56758" w14:textId="77777777" w:rsidR="00B504C7" w:rsidRPr="00D67B19" w:rsidRDefault="00542F90" w:rsidP="00B504C7">
      <w:pPr>
        <w:spacing w:line="276" w:lineRule="auto"/>
        <w:rPr>
          <w:rFonts w:ascii="Helvetica for Caritas" w:hAnsi="Helvetica for Caritas" w:cs="Arial"/>
          <w:b/>
          <w:color w:val="FF0000"/>
          <w:sz w:val="28"/>
          <w:szCs w:val="28"/>
        </w:rPr>
      </w:pPr>
      <w:r w:rsidRPr="00D67B19">
        <w:rPr>
          <w:rFonts w:ascii="Helvetica for Caritas" w:hAnsi="Helvetica for Caritas" w:cs="Arial"/>
          <w:b/>
          <w:color w:val="FF0000"/>
          <w:sz w:val="28"/>
          <w:szCs w:val="28"/>
        </w:rPr>
        <w:t>Hilfe &gt; Hunger</w:t>
      </w:r>
    </w:p>
    <w:p w14:paraId="568AA031" w14:textId="6EA59AFE" w:rsidR="00B504C7" w:rsidRPr="00D67B19" w:rsidRDefault="00542F90" w:rsidP="00B504C7">
      <w:pPr>
        <w:pStyle w:val="Listenabsatz"/>
        <w:numPr>
          <w:ilvl w:val="0"/>
          <w:numId w:val="3"/>
        </w:numPr>
        <w:spacing w:line="276" w:lineRule="auto"/>
        <w:rPr>
          <w:b/>
          <w:sz w:val="24"/>
        </w:rPr>
      </w:pPr>
      <w:r w:rsidRPr="00D67B19">
        <w:rPr>
          <w:rFonts w:cs="Arial"/>
          <w:b/>
          <w:sz w:val="24"/>
        </w:rPr>
        <w:t xml:space="preserve">Jeder </w:t>
      </w:r>
      <w:r w:rsidR="00FC23E8" w:rsidRPr="00D67B19">
        <w:rPr>
          <w:rFonts w:cs="Arial"/>
          <w:b/>
          <w:sz w:val="24"/>
        </w:rPr>
        <w:t>9.</w:t>
      </w:r>
      <w:r w:rsidRPr="00D67B19">
        <w:rPr>
          <w:rFonts w:cs="Arial"/>
          <w:b/>
          <w:sz w:val="24"/>
        </w:rPr>
        <w:t xml:space="preserve"> Mensch</w:t>
      </w:r>
      <w:r w:rsidR="00B504C7" w:rsidRPr="00D67B19">
        <w:rPr>
          <w:rFonts w:cs="Arial"/>
          <w:b/>
          <w:sz w:val="24"/>
        </w:rPr>
        <w:t xml:space="preserve"> weltweit </w:t>
      </w:r>
      <w:r w:rsidRPr="00D67B19">
        <w:rPr>
          <w:rFonts w:cs="Arial"/>
          <w:b/>
          <w:sz w:val="24"/>
        </w:rPr>
        <w:t xml:space="preserve">leidet </w:t>
      </w:r>
      <w:r w:rsidR="00B504C7" w:rsidRPr="00D67B19">
        <w:rPr>
          <w:rFonts w:cs="Arial"/>
          <w:b/>
          <w:sz w:val="24"/>
        </w:rPr>
        <w:t>an Hunger.</w:t>
      </w:r>
    </w:p>
    <w:p w14:paraId="7EE674D3" w14:textId="4B5E6F8B" w:rsidR="00B504C7" w:rsidRPr="00D67B19" w:rsidRDefault="00B504C7" w:rsidP="00F35E3C">
      <w:pPr>
        <w:pStyle w:val="Listenabsatz"/>
        <w:numPr>
          <w:ilvl w:val="0"/>
          <w:numId w:val="3"/>
        </w:numPr>
        <w:spacing w:line="276" w:lineRule="auto"/>
        <w:rPr>
          <w:b/>
          <w:sz w:val="24"/>
        </w:rPr>
      </w:pPr>
      <w:r w:rsidRPr="00D67B19">
        <w:rPr>
          <w:b/>
          <w:sz w:val="24"/>
        </w:rPr>
        <w:t xml:space="preserve">Jedes </w:t>
      </w:r>
      <w:r w:rsidR="00542F90" w:rsidRPr="00D67B19">
        <w:rPr>
          <w:b/>
          <w:sz w:val="24"/>
        </w:rPr>
        <w:t>3.</w:t>
      </w:r>
      <w:r w:rsidRPr="00D67B19">
        <w:rPr>
          <w:b/>
          <w:sz w:val="24"/>
        </w:rPr>
        <w:t xml:space="preserve"> Kind in Afrika ist chronisch unterernährt.</w:t>
      </w:r>
    </w:p>
    <w:p w14:paraId="00EA14F8" w14:textId="63866DBF" w:rsidR="00FC23E8" w:rsidRPr="00D67B19" w:rsidRDefault="00FC23E8" w:rsidP="00F35E3C">
      <w:pPr>
        <w:pStyle w:val="Listenabsatz"/>
        <w:numPr>
          <w:ilvl w:val="0"/>
          <w:numId w:val="3"/>
        </w:numPr>
        <w:spacing w:line="276" w:lineRule="auto"/>
        <w:rPr>
          <w:b/>
          <w:sz w:val="24"/>
        </w:rPr>
      </w:pPr>
      <w:r w:rsidRPr="00D67B19">
        <w:rPr>
          <w:b/>
          <w:sz w:val="24"/>
        </w:rPr>
        <w:t xml:space="preserve">240.000 Menschen profitieren in 70 Caritas Ernährungsprojekten. </w:t>
      </w:r>
    </w:p>
    <w:p w14:paraId="544ABFC7" w14:textId="088DCF8C" w:rsidR="00FC23E8" w:rsidRPr="00D67B19" w:rsidRDefault="00FC23E8" w:rsidP="00FC23E8">
      <w:pPr>
        <w:spacing w:line="276" w:lineRule="auto"/>
        <w:rPr>
          <w:rFonts w:ascii="Helvetica for Caritas" w:hAnsi="Helvetica for Caritas"/>
          <w:b/>
        </w:rPr>
      </w:pPr>
    </w:p>
    <w:p w14:paraId="6A1CAFBF" w14:textId="47F63796" w:rsidR="000C7E2C" w:rsidRPr="00D67B19" w:rsidRDefault="002C3228" w:rsidP="000D2469">
      <w:pPr>
        <w:spacing w:after="200" w:line="276" w:lineRule="auto"/>
        <w:rPr>
          <w:rFonts w:ascii="Helvetica for Caritas" w:hAnsi="Helvetica for Caritas" w:cs="Arial"/>
        </w:rPr>
      </w:pPr>
      <w:r w:rsidRPr="00D67B19">
        <w:rPr>
          <w:rFonts w:ascii="Helvetica for Caritas" w:hAnsi="Helvetica for Caritas" w:cs="Arial"/>
        </w:rPr>
        <w:t>Jeden Tag kämpfen Millionen Mütter und Väter weltweit darum, dass ihre Kinder nicht hungrig einschlafen müssen. Weltweit leiden 8</w:t>
      </w:r>
      <w:r w:rsidR="00FC23E8" w:rsidRPr="00D67B19">
        <w:rPr>
          <w:rFonts w:ascii="Helvetica for Caritas" w:hAnsi="Helvetica for Caritas" w:cs="Arial"/>
        </w:rPr>
        <w:t>20</w:t>
      </w:r>
      <w:r w:rsidRPr="00D67B19">
        <w:rPr>
          <w:rFonts w:ascii="Helvetica for Caritas" w:hAnsi="Helvetica for Caritas" w:cs="Arial"/>
        </w:rPr>
        <w:t xml:space="preserve"> Millionen Menschen an chronischem Hunger. Besonders </w:t>
      </w:r>
      <w:r w:rsidR="00542F90" w:rsidRPr="00D67B19">
        <w:rPr>
          <w:rFonts w:ascii="Helvetica for Caritas" w:hAnsi="Helvetica for Caritas" w:cs="Arial"/>
        </w:rPr>
        <w:t>hart trifft es</w:t>
      </w:r>
      <w:r w:rsidRPr="00D67B19">
        <w:rPr>
          <w:rFonts w:ascii="Helvetica for Caritas" w:hAnsi="Helvetica for Caritas" w:cs="Arial"/>
        </w:rPr>
        <w:t xml:space="preserve"> Kinder. In Afrika ist jedes dritte Kind chronisch unterernährt. Diese Kinder sind zu klein für ihr Alter, ihre Organe wachsen nicht, sie können sich körperlich und geistig nicht altersgemäß entwickeln. </w:t>
      </w:r>
    </w:p>
    <w:p w14:paraId="36D1F7DF" w14:textId="6419F3F4" w:rsidR="00FC23E8" w:rsidRPr="00D67B19" w:rsidRDefault="00FC23E8" w:rsidP="00FC23E8">
      <w:pPr>
        <w:rPr>
          <w:rFonts w:ascii="Helvetica for Caritas" w:hAnsi="Helvetica for Caritas" w:cs="Arial"/>
        </w:rPr>
      </w:pPr>
      <w:r w:rsidRPr="00D67B19">
        <w:rPr>
          <w:rFonts w:ascii="Helvetica for Caritas" w:hAnsi="Helvetica for Caritas" w:cs="Arial"/>
        </w:rPr>
        <w:t xml:space="preserve">Die COVID – Ausgangsbeschränkungen verschärfen diese Situation nun: Die meisten Menschen im ländlichen Afrika leben hauptsächlich von der Landwirtschaft, von </w:t>
      </w:r>
      <w:r w:rsidR="00625FE7" w:rsidRPr="00D67B19">
        <w:rPr>
          <w:rFonts w:ascii="Helvetica for Caritas" w:hAnsi="Helvetica for Caritas" w:cs="Arial"/>
        </w:rPr>
        <w:t>der Arbeit als Tagelöhner</w:t>
      </w:r>
      <w:r w:rsidRPr="00D67B19">
        <w:rPr>
          <w:rFonts w:ascii="Helvetica for Caritas" w:hAnsi="Helvetica for Caritas" w:cs="Arial"/>
        </w:rPr>
        <w:t>, vom Verkauf ihrer Ware auf Märkten oder kleinen Geschäften</w:t>
      </w:r>
      <w:r w:rsidR="006430A0" w:rsidRPr="00D67B19">
        <w:rPr>
          <w:rFonts w:ascii="Helvetica for Caritas" w:hAnsi="Helvetica for Caritas" w:cs="Arial"/>
        </w:rPr>
        <w:t>.</w:t>
      </w:r>
      <w:r w:rsidRPr="00D67B19">
        <w:rPr>
          <w:rFonts w:ascii="Helvetica for Caritas" w:hAnsi="Helvetica for Caritas" w:cs="Arial"/>
        </w:rPr>
        <w:t xml:space="preserve"> Das ohnehin geringe Einkommen fällt durch die </w:t>
      </w:r>
      <w:proofErr w:type="spellStart"/>
      <w:r w:rsidRPr="00D67B19">
        <w:rPr>
          <w:rFonts w:ascii="Helvetica for Caritas" w:hAnsi="Helvetica for Caritas" w:cs="Arial"/>
        </w:rPr>
        <w:t>Lockdown</w:t>
      </w:r>
      <w:proofErr w:type="spellEnd"/>
      <w:r w:rsidRPr="00D67B19">
        <w:rPr>
          <w:rFonts w:ascii="Helvetica for Caritas" w:hAnsi="Helvetica for Caritas" w:cs="Arial"/>
        </w:rPr>
        <w:t xml:space="preserve">-Bestimmungen völlig weg. Dazu kommen große Preissteigerungen vor allem bei Nahrungsmitteln. </w:t>
      </w:r>
      <w:r w:rsidR="00625FE7" w:rsidRPr="00D67B19">
        <w:rPr>
          <w:rFonts w:ascii="Helvetica for Caritas" w:hAnsi="Helvetica for Caritas" w:cs="Arial"/>
        </w:rPr>
        <w:t xml:space="preserve">In manchen Ländern haben sich die Lebensmittelpreise verdreifacht. </w:t>
      </w:r>
      <w:r w:rsidRPr="00D67B19">
        <w:rPr>
          <w:rFonts w:ascii="Helvetica for Caritas" w:hAnsi="Helvetica for Caritas" w:cs="Arial"/>
        </w:rPr>
        <w:t xml:space="preserve">Viele Menschen können sich das Essen nicht mehr leisten </w:t>
      </w:r>
      <w:r w:rsidR="006430A0" w:rsidRPr="00D67B19">
        <w:rPr>
          <w:rFonts w:ascii="Helvetica for Caritas" w:hAnsi="Helvetica for Caritas" w:cs="Arial"/>
        </w:rPr>
        <w:t>oder</w:t>
      </w:r>
      <w:r w:rsidRPr="00D67B19">
        <w:rPr>
          <w:rFonts w:ascii="Helvetica for Caritas" w:hAnsi="Helvetica for Caritas" w:cs="Arial"/>
        </w:rPr>
        <w:t xml:space="preserve"> haben aufgrund der geschlossenen Märkte keinen Zugang dazu. </w:t>
      </w:r>
      <w:r w:rsidR="00625FE7" w:rsidRPr="00D67B19">
        <w:rPr>
          <w:rFonts w:ascii="Helvetica for Caritas" w:hAnsi="Helvetica for Caritas" w:cs="Arial"/>
        </w:rPr>
        <w:br/>
      </w:r>
    </w:p>
    <w:p w14:paraId="096B8032" w14:textId="17DFB713" w:rsidR="00FC23E8" w:rsidRPr="00D67B19" w:rsidRDefault="00FC23E8" w:rsidP="00FC23E8">
      <w:pPr>
        <w:rPr>
          <w:rFonts w:ascii="Helvetica for Caritas" w:hAnsi="Helvetica for Caritas" w:cs="Arial"/>
        </w:rPr>
      </w:pPr>
      <w:r w:rsidRPr="00D67B19">
        <w:rPr>
          <w:rFonts w:ascii="Helvetica for Caritas" w:hAnsi="Helvetica for Caritas" w:cs="Arial"/>
        </w:rPr>
        <w:t xml:space="preserve">Die Ärmsten, die im normalen Alltag schon um ihre tägliche Mahlzeit kämpfen müssen, schlittern nun noch tiefer in die Armut. Wir können das verhindern: Mit der Hilfe von </w:t>
      </w:r>
      <w:proofErr w:type="spellStart"/>
      <w:r w:rsidRPr="00D67B19">
        <w:rPr>
          <w:rFonts w:ascii="Helvetica for Caritas" w:hAnsi="Helvetica for Caritas" w:cs="Arial"/>
        </w:rPr>
        <w:t>SpenderInnen</w:t>
      </w:r>
      <w:proofErr w:type="spellEnd"/>
      <w:r w:rsidRPr="00D67B19">
        <w:rPr>
          <w:rFonts w:ascii="Helvetica for Caritas" w:hAnsi="Helvetica for Caritas" w:cs="Arial"/>
        </w:rPr>
        <w:t xml:space="preserve"> unterstützt die Caritas</w:t>
      </w:r>
      <w:r w:rsidR="00923469" w:rsidRPr="00D67B19">
        <w:rPr>
          <w:rFonts w:ascii="Helvetica for Caritas" w:hAnsi="Helvetica for Caritas" w:cs="Arial"/>
        </w:rPr>
        <w:t xml:space="preserve"> Projekte für hungernde Menschen in Afrika. In der Steierm</w:t>
      </w:r>
      <w:r w:rsidR="0069303C" w:rsidRPr="00D67B19">
        <w:rPr>
          <w:rFonts w:ascii="Helvetica for Caritas" w:hAnsi="Helvetica for Caritas" w:cs="Arial"/>
        </w:rPr>
        <w:t xml:space="preserve">ark besonders in </w:t>
      </w:r>
      <w:r w:rsidR="0069303C" w:rsidRPr="00D67B19">
        <w:rPr>
          <w:rFonts w:ascii="Helvetica for Caritas" w:hAnsi="Helvetica for Caritas" w:cs="Arial"/>
          <w:b/>
        </w:rPr>
        <w:t>Burundi</w:t>
      </w:r>
      <w:r w:rsidR="0069303C" w:rsidRPr="00D67B19">
        <w:rPr>
          <w:rFonts w:ascii="Helvetica for Caritas" w:hAnsi="Helvetica for Caritas" w:cs="Arial"/>
        </w:rPr>
        <w:t xml:space="preserve"> und im</w:t>
      </w:r>
      <w:r w:rsidR="00923469" w:rsidRPr="00D67B19">
        <w:rPr>
          <w:rFonts w:ascii="Helvetica for Caritas" w:hAnsi="Helvetica for Caritas" w:cs="Arial"/>
        </w:rPr>
        <w:t xml:space="preserve"> </w:t>
      </w:r>
      <w:proofErr w:type="spellStart"/>
      <w:r w:rsidR="00923469" w:rsidRPr="00D67B19">
        <w:rPr>
          <w:rFonts w:ascii="Helvetica for Caritas" w:hAnsi="Helvetica for Caritas" w:cs="Arial"/>
          <w:b/>
        </w:rPr>
        <w:t>Südsudan</w:t>
      </w:r>
      <w:proofErr w:type="spellEnd"/>
      <w:r w:rsidR="00923469" w:rsidRPr="00D67B19">
        <w:rPr>
          <w:rFonts w:ascii="Helvetica for Caritas" w:hAnsi="Helvetica for Caritas" w:cs="Arial"/>
        </w:rPr>
        <w:t xml:space="preserve">. </w:t>
      </w:r>
    </w:p>
    <w:p w14:paraId="1009D229" w14:textId="77777777" w:rsidR="00923469" w:rsidRPr="00D67B19" w:rsidRDefault="00923469" w:rsidP="00FC23E8">
      <w:pPr>
        <w:rPr>
          <w:rFonts w:ascii="Helvetica for Caritas" w:hAnsi="Helvetica for Caritas" w:cs="Arial"/>
        </w:rPr>
      </w:pPr>
    </w:p>
    <w:p w14:paraId="6DFE4D51" w14:textId="77777777" w:rsidR="000A6AB2" w:rsidRPr="00D67B19" w:rsidRDefault="000A6AB2" w:rsidP="006430A0">
      <w:pPr>
        <w:spacing w:line="276" w:lineRule="auto"/>
        <w:rPr>
          <w:rStyle w:val="apple-converted-space"/>
          <w:rFonts w:ascii="Helvetica for Caritas" w:hAnsi="Helvetica for Caritas"/>
          <w:iCs/>
          <w:sz w:val="22"/>
          <w:szCs w:val="22"/>
          <w:shd w:val="clear" w:color="auto" w:fill="FFFFFF"/>
        </w:rPr>
      </w:pPr>
      <w:r w:rsidRPr="00D67B19">
        <w:rPr>
          <w:rStyle w:val="apple-converted-space"/>
          <w:rFonts w:ascii="Helvetica for Caritas" w:hAnsi="Helvetica for Caritas"/>
          <w:iCs/>
          <w:sz w:val="22"/>
          <w:szCs w:val="22"/>
          <w:shd w:val="clear" w:color="auto" w:fill="FFFFFF"/>
        </w:rPr>
        <w:t xml:space="preserve">Weitere Informationen dazu gibt es hier: </w:t>
      </w:r>
    </w:p>
    <w:p w14:paraId="4FE911C3" w14:textId="77777777" w:rsidR="000A6AB2" w:rsidRPr="00D67B19" w:rsidRDefault="00EC7B5C" w:rsidP="000A6AB2">
      <w:pPr>
        <w:spacing w:line="276" w:lineRule="auto"/>
        <w:rPr>
          <w:rFonts w:ascii="Helvetica for Caritas" w:hAnsi="Helvetica for Caritas"/>
          <w:sz w:val="22"/>
          <w:szCs w:val="22"/>
        </w:rPr>
      </w:pPr>
      <w:hyperlink r:id="rId9" w:history="1">
        <w:r w:rsidR="000A6AB2" w:rsidRPr="00D67B19">
          <w:rPr>
            <w:rStyle w:val="Hyperlink"/>
            <w:rFonts w:ascii="Helvetica for Caritas" w:hAnsi="Helvetica for Caritas"/>
            <w:sz w:val="22"/>
            <w:szCs w:val="22"/>
          </w:rPr>
          <w:t>https://www.caritas-steiermark.at/hilfe-angebote/auslandshilfe/</w:t>
        </w:r>
      </w:hyperlink>
    </w:p>
    <w:p w14:paraId="47BCEF39" w14:textId="77777777" w:rsidR="00D67B19" w:rsidRPr="00D67B19" w:rsidRDefault="00D67B19" w:rsidP="00D67B19">
      <w:pPr>
        <w:spacing w:line="276" w:lineRule="auto"/>
        <w:rPr>
          <w:rFonts w:ascii="Helvetica for Caritas" w:hAnsi="Helvetica for Caritas" w:cs="Arial"/>
          <w:b/>
          <w:color w:val="FF0000"/>
        </w:rPr>
      </w:pPr>
    </w:p>
    <w:p w14:paraId="5404D9AB" w14:textId="083F0484" w:rsidR="003E13AB" w:rsidRPr="00D67B19" w:rsidRDefault="00FC23E8" w:rsidP="00D67B19">
      <w:pPr>
        <w:spacing w:line="276" w:lineRule="auto"/>
        <w:rPr>
          <w:rFonts w:ascii="Helvetica for Caritas" w:hAnsi="Helvetica for Caritas" w:cs="Arial"/>
          <w:b/>
          <w:color w:val="FF0000"/>
        </w:rPr>
      </w:pPr>
      <w:r w:rsidRPr="00D67B19">
        <w:rPr>
          <w:rFonts w:ascii="Helvetica for Caritas" w:hAnsi="Helvetica for Caritas" w:cs="Arial"/>
          <w:b/>
          <w:color w:val="FF0000"/>
        </w:rPr>
        <w:t xml:space="preserve">Lassen wir Afrika nicht im Stich! Gemeinsam können wir den Hunger bekämpfen. </w:t>
      </w:r>
    </w:p>
    <w:p w14:paraId="0E761CB6" w14:textId="77777777" w:rsidR="00D67B19" w:rsidRPr="00D67B19" w:rsidRDefault="00D67B19" w:rsidP="00D67B19">
      <w:pPr>
        <w:spacing w:line="276" w:lineRule="auto"/>
        <w:rPr>
          <w:rFonts w:ascii="Helvetica for Caritas" w:hAnsi="Helvetica for Caritas" w:cs="Arial"/>
          <w:b/>
          <w:color w:val="FF0000"/>
          <w:lang w:val="de-AT"/>
        </w:rPr>
      </w:pPr>
    </w:p>
    <w:p w14:paraId="2712889C" w14:textId="2CEB255B" w:rsidR="000A05F1" w:rsidRPr="00D67B19" w:rsidRDefault="000A05F1" w:rsidP="00D67B19">
      <w:pPr>
        <w:spacing w:line="276" w:lineRule="auto"/>
        <w:rPr>
          <w:rFonts w:ascii="Helvetica for Caritas" w:hAnsi="Helvetica for Caritas"/>
          <w:b/>
        </w:rPr>
      </w:pPr>
      <w:r w:rsidRPr="00D67B19">
        <w:rPr>
          <w:rFonts w:ascii="Helvetica for Caritas" w:hAnsi="Helvetica for Caritas"/>
          <w:b/>
        </w:rPr>
        <w:t>Aktionstag</w:t>
      </w:r>
      <w:r w:rsidR="00FC23E8" w:rsidRPr="00D67B19">
        <w:rPr>
          <w:rFonts w:ascii="Helvetica for Caritas" w:hAnsi="Helvetica for Caritas"/>
          <w:b/>
        </w:rPr>
        <w:t xml:space="preserve"> am 31</w:t>
      </w:r>
      <w:r w:rsidR="00D40449" w:rsidRPr="00D67B19">
        <w:rPr>
          <w:rFonts w:ascii="Helvetica for Caritas" w:hAnsi="Helvetica for Caritas"/>
          <w:b/>
        </w:rPr>
        <w:t>. Juli 20</w:t>
      </w:r>
      <w:r w:rsidR="00FC23E8" w:rsidRPr="00D67B19">
        <w:rPr>
          <w:rFonts w:ascii="Helvetica for Caritas" w:hAnsi="Helvetica for Caritas"/>
          <w:b/>
        </w:rPr>
        <w:t xml:space="preserve">20 </w:t>
      </w:r>
      <w:r w:rsidR="00D40449" w:rsidRPr="00D67B19">
        <w:rPr>
          <w:rFonts w:ascii="Helvetica for Caritas" w:hAnsi="Helvetica for Caritas"/>
          <w:b/>
        </w:rPr>
        <w:t>in ganz Österreich</w:t>
      </w:r>
    </w:p>
    <w:p w14:paraId="7C7F06B3" w14:textId="77777777" w:rsidR="0069303C" w:rsidRPr="00D67B19" w:rsidRDefault="000C7E2C" w:rsidP="00542F90">
      <w:pPr>
        <w:pStyle w:val="CaritasNotizblattMengentext"/>
      </w:pPr>
      <w:r w:rsidRPr="00D67B19">
        <w:t>Wir freuen uns sehr, dass d</w:t>
      </w:r>
      <w:r w:rsidR="00D40449" w:rsidRPr="00D67B19">
        <w:t>ie österr</w:t>
      </w:r>
      <w:r w:rsidRPr="00D67B19">
        <w:t>eichische Bischofskonferenz</w:t>
      </w:r>
      <w:r w:rsidR="00542F90" w:rsidRPr="00D67B19">
        <w:t xml:space="preserve"> heuer bereits zum dritten Mal die Aktion </w:t>
      </w:r>
      <w:r w:rsidR="00542F90" w:rsidRPr="00D67B19">
        <w:rPr>
          <w:b/>
        </w:rPr>
        <w:t xml:space="preserve">„Glocken gegen </w:t>
      </w:r>
      <w:r w:rsidR="00D40449" w:rsidRPr="00D67B19">
        <w:rPr>
          <w:b/>
        </w:rPr>
        <w:t>Hunger</w:t>
      </w:r>
      <w:r w:rsidR="00542F90" w:rsidRPr="00D67B19">
        <w:rPr>
          <w:b/>
        </w:rPr>
        <w:t xml:space="preserve">“ </w:t>
      </w:r>
      <w:r w:rsidR="00542F90" w:rsidRPr="00D67B19">
        <w:t>beschlossen</w:t>
      </w:r>
      <w:r w:rsidRPr="00D67B19">
        <w:t xml:space="preserve"> hat</w:t>
      </w:r>
      <w:r w:rsidR="00FC23E8" w:rsidRPr="00D67B19">
        <w:t xml:space="preserve">: </w:t>
      </w:r>
    </w:p>
    <w:p w14:paraId="0D0F9840" w14:textId="30310713" w:rsidR="00542F90" w:rsidRPr="00D67B19" w:rsidRDefault="00FC23E8" w:rsidP="00542F90">
      <w:pPr>
        <w:pStyle w:val="CaritasNotizblattMengentext"/>
      </w:pPr>
      <w:r w:rsidRPr="00D67B19">
        <w:t>Am 31</w:t>
      </w:r>
      <w:r w:rsidR="00D40449" w:rsidRPr="00D67B19">
        <w:t xml:space="preserve">. Juli werden um 15 Uhr </w:t>
      </w:r>
      <w:r w:rsidR="00542F90" w:rsidRPr="00D67B19">
        <w:t>in ganz Österreich in</w:t>
      </w:r>
      <w:r w:rsidR="00D40449" w:rsidRPr="00D67B19">
        <w:t xml:space="preserve"> den Pfarrgemeinden die Kirchenglocken fünf Minuten lang </w:t>
      </w:r>
      <w:r w:rsidR="00D40449" w:rsidRPr="00D67B19">
        <w:rPr>
          <w:rFonts w:cs="Arial"/>
          <w:lang w:val="de-DE"/>
        </w:rPr>
        <w:t>läuten.</w:t>
      </w:r>
      <w:r w:rsidR="00542F90" w:rsidRPr="00D67B19">
        <w:rPr>
          <w:rFonts w:cs="Arial"/>
          <w:lang w:val="de-DE"/>
        </w:rPr>
        <w:t xml:space="preserve"> Das Läuten soll – zur Sterbestunde Jesu - darauf aufmerksam machen, dass täglich Menschen an Hunger sterben. Gleichzeitig soll das Glockenläuten zum Engagement gegen Hunger aufrufen.</w:t>
      </w:r>
      <w:r w:rsidR="00542F90" w:rsidRPr="00D67B19">
        <w:t xml:space="preserve"> </w:t>
      </w:r>
    </w:p>
    <w:p w14:paraId="749CEE9A" w14:textId="77777777" w:rsidR="00FF0B13" w:rsidRDefault="00FF0B13" w:rsidP="00DA4916">
      <w:pPr>
        <w:pStyle w:val="CaritasNotizblattMengentext"/>
        <w:rPr>
          <w:b/>
          <w:color w:val="FF0000"/>
          <w:lang w:val="de-DE"/>
        </w:rPr>
      </w:pPr>
    </w:p>
    <w:p w14:paraId="62476F2B" w14:textId="77777777" w:rsidR="00DA4916" w:rsidRPr="00D67B19" w:rsidRDefault="00542F90" w:rsidP="00DA4916">
      <w:pPr>
        <w:pStyle w:val="CaritasNotizblattMengentext"/>
        <w:rPr>
          <w:b/>
          <w:color w:val="FF0000"/>
          <w:lang w:val="de-DE"/>
        </w:rPr>
      </w:pPr>
      <w:r w:rsidRPr="00D67B19">
        <w:rPr>
          <w:b/>
          <w:color w:val="FF0000"/>
          <w:lang w:val="de-DE"/>
        </w:rPr>
        <w:lastRenderedPageBreak/>
        <w:t>Was können</w:t>
      </w:r>
      <w:r w:rsidR="00DA4916" w:rsidRPr="00D67B19">
        <w:rPr>
          <w:b/>
          <w:color w:val="FF0000"/>
          <w:lang w:val="de-DE"/>
        </w:rPr>
        <w:t xml:space="preserve"> Pfarren </w:t>
      </w:r>
      <w:r w:rsidRPr="00D67B19">
        <w:rPr>
          <w:b/>
          <w:color w:val="FF0000"/>
          <w:lang w:val="de-DE"/>
        </w:rPr>
        <w:t>tun?</w:t>
      </w:r>
    </w:p>
    <w:p w14:paraId="6980ADF8" w14:textId="77777777" w:rsidR="00DA4916" w:rsidRPr="00D67B19" w:rsidRDefault="00DA4916" w:rsidP="00DA4916">
      <w:pPr>
        <w:pStyle w:val="CaritasNotizblattMengentext"/>
        <w:rPr>
          <w:sz w:val="16"/>
          <w:szCs w:val="16"/>
          <w:lang w:val="de-DE"/>
        </w:rPr>
      </w:pPr>
    </w:p>
    <w:p w14:paraId="089EEBC6" w14:textId="77777777" w:rsidR="00DA4916" w:rsidRPr="00D67B19" w:rsidRDefault="00DA4916" w:rsidP="00DA4916">
      <w:pPr>
        <w:pStyle w:val="CaritasNotizblattMengentext"/>
        <w:numPr>
          <w:ilvl w:val="0"/>
          <w:numId w:val="2"/>
        </w:numPr>
        <w:rPr>
          <w:lang w:val="de-DE"/>
        </w:rPr>
      </w:pPr>
      <w:r w:rsidRPr="00D67B19">
        <w:rPr>
          <w:b/>
          <w:lang w:val="de-DE"/>
        </w:rPr>
        <w:t xml:space="preserve">Ersatz Kirchenglocke: </w:t>
      </w:r>
      <w:r w:rsidRPr="00D67B19">
        <w:rPr>
          <w:lang w:val="de-DE"/>
        </w:rPr>
        <w:t xml:space="preserve">Wenn es aus verschiedenen Gründen nicht möglich ist, dass die Kirchenglocke in einer Pfarre läutet, könnte als Ersatz die Sterbeglocke geläutet werden. </w:t>
      </w:r>
    </w:p>
    <w:p w14:paraId="53C7B4E3" w14:textId="5DCF257B" w:rsidR="00B83CB3" w:rsidRPr="00D67B19" w:rsidRDefault="00B83CB3" w:rsidP="00B83CB3">
      <w:pPr>
        <w:pStyle w:val="CaritasNotizblattMengentext"/>
        <w:numPr>
          <w:ilvl w:val="0"/>
          <w:numId w:val="2"/>
        </w:numPr>
        <w:rPr>
          <w:lang w:val="de-DE"/>
        </w:rPr>
      </w:pPr>
      <w:r w:rsidRPr="00D67B19">
        <w:rPr>
          <w:b/>
          <w:lang w:val="de-DE"/>
        </w:rPr>
        <w:t>Mitmachen beim Glockenläuten und es bekannt machen!</w:t>
      </w:r>
      <w:r w:rsidRPr="00D67B19">
        <w:rPr>
          <w:lang w:val="de-DE"/>
        </w:rPr>
        <w:t xml:space="preserve"> Um bereits im Vorfeld auf das Glockenläuten gegen Hunger aufmerksam zu machen, lade eine </w:t>
      </w:r>
      <w:proofErr w:type="spellStart"/>
      <w:r w:rsidRPr="00D67B19">
        <w:rPr>
          <w:lang w:val="de-DE"/>
        </w:rPr>
        <w:t>Ministrantengruppe</w:t>
      </w:r>
      <w:proofErr w:type="spellEnd"/>
      <w:r w:rsidRPr="00D67B19">
        <w:rPr>
          <w:lang w:val="de-DE"/>
        </w:rPr>
        <w:t xml:space="preserve"> oder die Jungschar oder den Kirchenchor ein, den Glockentu</w:t>
      </w:r>
      <w:r w:rsidR="00E01249" w:rsidRPr="00D67B19">
        <w:rPr>
          <w:lang w:val="de-DE"/>
        </w:rPr>
        <w:t>r</w:t>
      </w:r>
      <w:r w:rsidRPr="00D67B19">
        <w:rPr>
          <w:lang w:val="de-DE"/>
        </w:rPr>
        <w:t>m zu besuchen.</w:t>
      </w:r>
    </w:p>
    <w:p w14:paraId="2F735DE1" w14:textId="77777777" w:rsidR="00B83CB3" w:rsidRPr="00D67B19" w:rsidRDefault="00B83CB3" w:rsidP="00B83CB3">
      <w:pPr>
        <w:pStyle w:val="CaritasNotizblattMengentext"/>
        <w:ind w:left="720"/>
        <w:rPr>
          <w:lang w:val="de-DE"/>
        </w:rPr>
      </w:pPr>
      <w:r w:rsidRPr="00D67B19">
        <w:rPr>
          <w:b/>
          <w:lang w:val="de-DE"/>
        </w:rPr>
        <w:t xml:space="preserve">Fotos und Filme vom </w:t>
      </w:r>
      <w:proofErr w:type="spellStart"/>
      <w:r w:rsidRPr="00D67B19">
        <w:rPr>
          <w:b/>
          <w:lang w:val="de-DE"/>
        </w:rPr>
        <w:t>pfarrlichen</w:t>
      </w:r>
      <w:proofErr w:type="spellEnd"/>
      <w:r w:rsidRPr="00D67B19">
        <w:rPr>
          <w:b/>
          <w:lang w:val="de-DE"/>
        </w:rPr>
        <w:t xml:space="preserve"> Glockenläuten</w:t>
      </w:r>
      <w:r w:rsidRPr="00D67B19">
        <w:rPr>
          <w:lang w:val="de-DE"/>
        </w:rPr>
        <w:t xml:space="preserve"> bitte öffentlich mit dem Hashtag</w:t>
      </w:r>
      <w:r w:rsidRPr="00D67B19">
        <w:rPr>
          <w:b/>
          <w:lang w:val="de-DE"/>
        </w:rPr>
        <w:t xml:space="preserve"> #</w:t>
      </w:r>
      <w:proofErr w:type="spellStart"/>
      <w:r w:rsidRPr="00D67B19">
        <w:rPr>
          <w:b/>
          <w:lang w:val="de-DE"/>
        </w:rPr>
        <w:t>GlockengegenHunger</w:t>
      </w:r>
      <w:proofErr w:type="spellEnd"/>
      <w:r w:rsidRPr="00D67B19">
        <w:rPr>
          <w:b/>
          <w:lang w:val="de-DE"/>
        </w:rPr>
        <w:t xml:space="preserve"> </w:t>
      </w:r>
      <w:r w:rsidRPr="00D67B19">
        <w:rPr>
          <w:lang w:val="de-DE"/>
        </w:rPr>
        <w:t xml:space="preserve">auf </w:t>
      </w:r>
      <w:proofErr w:type="spellStart"/>
      <w:r w:rsidRPr="00D67B19">
        <w:rPr>
          <w:lang w:val="de-DE"/>
        </w:rPr>
        <w:t>Social</w:t>
      </w:r>
      <w:proofErr w:type="spellEnd"/>
      <w:r w:rsidRPr="00D67B19">
        <w:rPr>
          <w:lang w:val="de-DE"/>
        </w:rPr>
        <w:t xml:space="preserve"> Media posten. </w:t>
      </w:r>
    </w:p>
    <w:p w14:paraId="77E54C6A" w14:textId="35FEE70F" w:rsidR="00B83CB3" w:rsidRPr="00D67B19" w:rsidRDefault="00B83CB3" w:rsidP="00B83CB3">
      <w:pPr>
        <w:pStyle w:val="CaritasNotizblattMengentext"/>
        <w:ind w:left="720"/>
        <w:rPr>
          <w:lang w:val="de-DE"/>
        </w:rPr>
      </w:pPr>
      <w:r w:rsidRPr="00D67B19">
        <w:rPr>
          <w:lang w:val="de-DE"/>
        </w:rPr>
        <w:t xml:space="preserve">Es darf aber auch eine Fahrradglocke betätigt oder eine Kuhschelle geläutet werden – Und natürlich kann auch das Glockenläuten am </w:t>
      </w:r>
      <w:r w:rsidR="00FC23E8" w:rsidRPr="00D67B19">
        <w:rPr>
          <w:lang w:val="de-DE"/>
        </w:rPr>
        <w:t>31</w:t>
      </w:r>
      <w:r w:rsidRPr="00D67B19">
        <w:rPr>
          <w:lang w:val="de-DE"/>
        </w:rPr>
        <w:t xml:space="preserve">. Juli selbst um 15 Uhr gepostet werden: </w:t>
      </w:r>
    </w:p>
    <w:p w14:paraId="6D1F4AD0" w14:textId="77777777" w:rsidR="00C76561" w:rsidRPr="00D67B19" w:rsidRDefault="00916EEA" w:rsidP="00C76561">
      <w:pPr>
        <w:pStyle w:val="CaritasNotizblattMengentext"/>
        <w:numPr>
          <w:ilvl w:val="0"/>
          <w:numId w:val="2"/>
        </w:numPr>
        <w:rPr>
          <w:lang w:val="de-DE"/>
        </w:rPr>
      </w:pPr>
      <w:r w:rsidRPr="00D67B19">
        <w:rPr>
          <w:b/>
          <w:lang w:val="de-DE"/>
        </w:rPr>
        <w:t>Kurz-Video zum Glockenläuten:</w:t>
      </w:r>
      <w:r w:rsidRPr="00D67B19">
        <w:rPr>
          <w:lang w:val="de-DE"/>
        </w:rPr>
        <w:t xml:space="preserve"> </w:t>
      </w:r>
      <w:r w:rsidR="00B83CB3" w:rsidRPr="00D67B19">
        <w:rPr>
          <w:lang w:val="de-DE"/>
        </w:rPr>
        <w:t>Eine Pfarrcaritas Mitarbeiterin, ein Pfarrgemeinderat oder eine Kirchenbesucherin dreht ein kurzes Video und erklärt vor der Pfarre stehend</w:t>
      </w:r>
      <w:r w:rsidRPr="00D67B19">
        <w:rPr>
          <w:lang w:val="de-DE"/>
        </w:rPr>
        <w:t xml:space="preserve"> (oder vi</w:t>
      </w:r>
      <w:r w:rsidR="000C7E2C" w:rsidRPr="00D67B19">
        <w:rPr>
          <w:lang w:val="de-DE"/>
        </w:rPr>
        <w:t>elleicht sogar im Glockenturm?)</w:t>
      </w:r>
      <w:r w:rsidRPr="00D67B19">
        <w:rPr>
          <w:lang w:val="de-DE"/>
        </w:rPr>
        <w:t xml:space="preserve">, warum </w:t>
      </w:r>
      <w:r w:rsidR="00B83CB3" w:rsidRPr="00D67B19">
        <w:rPr>
          <w:lang w:val="de-DE"/>
        </w:rPr>
        <w:t>ihr/ihm</w:t>
      </w:r>
      <w:r w:rsidRPr="00D67B19">
        <w:rPr>
          <w:lang w:val="de-DE"/>
        </w:rPr>
        <w:t xml:space="preserve"> der Kampf gegen den Hunger ein Anliegen ist. </w:t>
      </w:r>
      <w:r w:rsidRPr="00D67B19">
        <w:rPr>
          <w:lang w:val="de-DE"/>
        </w:rPr>
        <w:br/>
      </w:r>
      <w:r w:rsidR="00B83CB3" w:rsidRPr="00D67B19">
        <w:rPr>
          <w:lang w:val="de-DE"/>
        </w:rPr>
        <w:t>Mit #</w:t>
      </w:r>
      <w:proofErr w:type="spellStart"/>
      <w:r w:rsidR="00B83CB3" w:rsidRPr="00D67B19">
        <w:rPr>
          <w:lang w:val="de-DE"/>
        </w:rPr>
        <w:t>GlockengegenHunger</w:t>
      </w:r>
      <w:proofErr w:type="spellEnd"/>
      <w:r w:rsidR="00B83CB3" w:rsidRPr="00D67B19">
        <w:rPr>
          <w:lang w:val="de-DE"/>
        </w:rPr>
        <w:t xml:space="preserve"> posten und so dazu beitragen, dass die Aktion bekannt wird! </w:t>
      </w:r>
      <w:r w:rsidR="00C76561" w:rsidRPr="00D67B19">
        <w:rPr>
          <w:lang w:val="de-DE"/>
        </w:rPr>
        <w:t xml:space="preserve"> </w:t>
      </w:r>
    </w:p>
    <w:p w14:paraId="32B169E2" w14:textId="4F8A232D" w:rsidR="00916EEA" w:rsidRPr="00D67B19" w:rsidRDefault="00C76561" w:rsidP="00C76561">
      <w:pPr>
        <w:pStyle w:val="CaritasNotizblattMengentext"/>
        <w:numPr>
          <w:ilvl w:val="0"/>
          <w:numId w:val="2"/>
        </w:numPr>
        <w:rPr>
          <w:lang w:val="de-DE"/>
        </w:rPr>
      </w:pPr>
      <w:r w:rsidRPr="00D67B19">
        <w:rPr>
          <w:lang w:val="de-DE"/>
        </w:rPr>
        <w:t xml:space="preserve">Oder das Video direkt an: </w:t>
      </w:r>
      <w:hyperlink r:id="rId10" w:history="1">
        <w:r w:rsidRPr="00D67B19">
          <w:rPr>
            <w:rStyle w:val="Hyperlink"/>
            <w:lang w:val="de-DE"/>
          </w:rPr>
          <w:t>online@caritas-steiermark.at</w:t>
        </w:r>
      </w:hyperlink>
      <w:r w:rsidRPr="00D67B19">
        <w:rPr>
          <w:lang w:val="de-DE"/>
        </w:rPr>
        <w:t xml:space="preserve"> schicken und wir posten den Beitrag auf der Facebook-Seite der Caritas. </w:t>
      </w:r>
    </w:p>
    <w:p w14:paraId="4A296431" w14:textId="7B8E0B11" w:rsidR="0059366E" w:rsidRPr="00672EF5" w:rsidRDefault="0059366E" w:rsidP="0059366E">
      <w:pPr>
        <w:pStyle w:val="CaritasNotizblattMengentext"/>
        <w:rPr>
          <w:sz w:val="20"/>
          <w:szCs w:val="20"/>
          <w:lang w:val="de-DE"/>
        </w:rPr>
      </w:pPr>
    </w:p>
    <w:p w14:paraId="1A0109FA" w14:textId="2389F327" w:rsidR="00C835ED" w:rsidRPr="00D67B19" w:rsidRDefault="003326F6" w:rsidP="00D67B19">
      <w:pPr>
        <w:pStyle w:val="CaritasNotizblattMengentext"/>
        <w:ind w:left="720"/>
        <w:rPr>
          <w:lang w:val="de-DE"/>
        </w:rPr>
      </w:pPr>
      <w:r w:rsidRPr="00D67B19">
        <w:rPr>
          <w:b/>
          <w:lang w:val="de-DE"/>
        </w:rPr>
        <w:t>U</w:t>
      </w:r>
      <w:r w:rsidR="001033EF" w:rsidRPr="00D67B19">
        <w:rPr>
          <w:b/>
          <w:lang w:val="de-DE"/>
        </w:rPr>
        <w:t xml:space="preserve">nterstützung durch Info-Material in der Pfarre: </w:t>
      </w:r>
    </w:p>
    <w:p w14:paraId="53A3AC8C" w14:textId="16F6B608" w:rsidR="00C835ED" w:rsidRPr="00D67B19" w:rsidRDefault="00C835ED" w:rsidP="00C835ED">
      <w:pPr>
        <w:pStyle w:val="CaritasNotizblattMengentext"/>
        <w:ind w:left="720"/>
        <w:rPr>
          <w:lang w:val="de-DE"/>
        </w:rPr>
      </w:pPr>
      <w:r w:rsidRPr="00D67B19">
        <w:rPr>
          <w:lang w:val="de-DE"/>
        </w:rPr>
        <w:t xml:space="preserve">Anfang Juli werden die Unterlagen </w:t>
      </w:r>
      <w:r w:rsidR="000A6AB2" w:rsidRPr="00D67B19">
        <w:rPr>
          <w:lang w:val="de-DE"/>
        </w:rPr>
        <w:t xml:space="preserve">(Plakate, Projektbeschreibungen, Zahlscheine,…) </w:t>
      </w:r>
      <w:r w:rsidRPr="00D67B19">
        <w:rPr>
          <w:lang w:val="de-DE"/>
        </w:rPr>
        <w:t xml:space="preserve">für die </w:t>
      </w:r>
      <w:r w:rsidR="000A6AB2" w:rsidRPr="00D67B19">
        <w:rPr>
          <w:lang w:val="de-DE"/>
        </w:rPr>
        <w:t>Augusts</w:t>
      </w:r>
      <w:r w:rsidRPr="00D67B19">
        <w:rPr>
          <w:lang w:val="de-DE"/>
        </w:rPr>
        <w:t xml:space="preserve">ammlung </w:t>
      </w:r>
      <w:r w:rsidR="000A6AB2" w:rsidRPr="00D67B19">
        <w:rPr>
          <w:lang w:val="de-DE"/>
        </w:rPr>
        <w:t xml:space="preserve">an </w:t>
      </w:r>
      <w:r w:rsidRPr="00D67B19">
        <w:rPr>
          <w:lang w:val="de-DE"/>
        </w:rPr>
        <w:t xml:space="preserve">die Pfarren </w:t>
      </w:r>
      <w:r w:rsidR="000A6AB2" w:rsidRPr="00D67B19">
        <w:rPr>
          <w:lang w:val="de-DE"/>
        </w:rPr>
        <w:t>ausgeschickt.</w:t>
      </w:r>
    </w:p>
    <w:p w14:paraId="1966A998" w14:textId="3D9F1F37" w:rsidR="003326F6" w:rsidRPr="00D67B19" w:rsidRDefault="000A6AB2" w:rsidP="000A6AB2">
      <w:pPr>
        <w:pStyle w:val="CaritasNotizblattMengentext"/>
        <w:ind w:left="720"/>
        <w:rPr>
          <w:lang w:val="de-DE"/>
        </w:rPr>
      </w:pPr>
      <w:r w:rsidRPr="00D67B19">
        <w:rPr>
          <w:lang w:val="de-DE"/>
        </w:rPr>
        <w:t>Bitte s</w:t>
      </w:r>
      <w:r w:rsidR="001033EF" w:rsidRPr="00D67B19">
        <w:rPr>
          <w:lang w:val="de-DE"/>
        </w:rPr>
        <w:t xml:space="preserve">treuen Sie die Botschaft zur </w:t>
      </w:r>
      <w:r w:rsidRPr="00D67B19">
        <w:rPr>
          <w:lang w:val="de-DE"/>
        </w:rPr>
        <w:t>Sammlung</w:t>
      </w:r>
      <w:r w:rsidR="001033EF" w:rsidRPr="00D67B19">
        <w:rPr>
          <w:lang w:val="de-DE"/>
        </w:rPr>
        <w:t xml:space="preserve"> </w:t>
      </w:r>
      <w:r w:rsidRPr="00D67B19">
        <w:rPr>
          <w:lang w:val="de-DE"/>
        </w:rPr>
        <w:t>für Afrika</w:t>
      </w:r>
      <w:r w:rsidR="001033EF" w:rsidRPr="00D67B19">
        <w:rPr>
          <w:lang w:val="de-DE"/>
        </w:rPr>
        <w:t xml:space="preserve"> in Ihrer Pfarre! Hängen Sie Plakate auf, verweisen Sie von Ihrer Website auf die der Caritas</w:t>
      </w:r>
      <w:r w:rsidR="003326F6" w:rsidRPr="00D67B19">
        <w:rPr>
          <w:lang w:val="de-DE"/>
        </w:rPr>
        <w:t xml:space="preserve">, </w:t>
      </w:r>
      <w:r w:rsidRPr="00D67B19">
        <w:rPr>
          <w:lang w:val="de-DE"/>
        </w:rPr>
        <w:t xml:space="preserve">kündigen </w:t>
      </w:r>
      <w:r w:rsidR="007558C3" w:rsidRPr="00D67B19">
        <w:rPr>
          <w:lang w:val="de-DE"/>
        </w:rPr>
        <w:t>S</w:t>
      </w:r>
      <w:r w:rsidRPr="00D67B19">
        <w:rPr>
          <w:lang w:val="de-DE"/>
        </w:rPr>
        <w:t xml:space="preserve">ie das Glockenläuten und die Sammlung im Pfarrblatt an. </w:t>
      </w:r>
    </w:p>
    <w:p w14:paraId="0D0B2622" w14:textId="1284F221" w:rsidR="000A6AB2" w:rsidRPr="00D67B19" w:rsidRDefault="000A6AB2" w:rsidP="000A6AB2">
      <w:pPr>
        <w:pStyle w:val="CaritasNotizblattMengentext"/>
        <w:ind w:left="720"/>
        <w:rPr>
          <w:lang w:val="de-DE"/>
        </w:rPr>
      </w:pPr>
      <w:r w:rsidRPr="00D67B19">
        <w:rPr>
          <w:lang w:val="de-DE"/>
        </w:rPr>
        <w:t xml:space="preserve">Die </w:t>
      </w:r>
      <w:r w:rsidRPr="00D67B19">
        <w:rPr>
          <w:b/>
          <w:lang w:val="de-DE"/>
        </w:rPr>
        <w:t>Kirchensammlung</w:t>
      </w:r>
      <w:r w:rsidRPr="00D67B19">
        <w:rPr>
          <w:lang w:val="de-DE"/>
        </w:rPr>
        <w:t xml:space="preserve"> ist heuer am </w:t>
      </w:r>
      <w:r w:rsidRPr="00D67B19">
        <w:rPr>
          <w:b/>
          <w:lang w:val="de-DE"/>
        </w:rPr>
        <w:t>2. August</w:t>
      </w:r>
      <w:r w:rsidRPr="00D67B19">
        <w:rPr>
          <w:lang w:val="de-DE"/>
        </w:rPr>
        <w:t xml:space="preserve">. </w:t>
      </w:r>
      <w:bookmarkStart w:id="0" w:name="_GoBack"/>
      <w:bookmarkEnd w:id="0"/>
    </w:p>
    <w:p w14:paraId="5287E00F" w14:textId="77777777" w:rsidR="00DA4916" w:rsidRPr="00D67B19" w:rsidRDefault="00DA4916" w:rsidP="001033EF">
      <w:pPr>
        <w:pStyle w:val="CaritasNotizblattMengentext"/>
        <w:ind w:left="360"/>
        <w:rPr>
          <w:lang w:val="de-DE"/>
        </w:rPr>
      </w:pPr>
    </w:p>
    <w:p w14:paraId="7611CDE8" w14:textId="77777777" w:rsidR="0059366E" w:rsidRPr="00D67B19" w:rsidRDefault="0059366E" w:rsidP="00672EF5">
      <w:pPr>
        <w:spacing w:line="276" w:lineRule="auto"/>
        <w:rPr>
          <w:rFonts w:ascii="Helvetica for Caritas" w:hAnsi="Helvetica for Caritas"/>
          <w:b/>
        </w:rPr>
      </w:pPr>
      <w:r w:rsidRPr="00D67B19">
        <w:rPr>
          <w:rFonts w:ascii="Helvetica for Caritas" w:hAnsi="Helvetica for Caritas"/>
          <w:b/>
        </w:rPr>
        <w:t xml:space="preserve">Danke schon jetzt für Ihre Unterstützung! </w:t>
      </w:r>
    </w:p>
    <w:p w14:paraId="55F1866F" w14:textId="77777777" w:rsidR="002D19DF" w:rsidRPr="00672EF5" w:rsidRDefault="002D19DF" w:rsidP="0059366E">
      <w:pPr>
        <w:spacing w:line="276" w:lineRule="auto"/>
        <w:rPr>
          <w:rFonts w:ascii="Helvetica for Caritas" w:hAnsi="Helvetica for Caritas"/>
          <w:sz w:val="22"/>
          <w:szCs w:val="22"/>
        </w:rPr>
      </w:pPr>
    </w:p>
    <w:p w14:paraId="5645ADBA" w14:textId="6DFBE21F" w:rsidR="0059366E" w:rsidRPr="00672EF5" w:rsidRDefault="0059366E" w:rsidP="0059366E">
      <w:pPr>
        <w:spacing w:line="276" w:lineRule="auto"/>
        <w:rPr>
          <w:rFonts w:ascii="Helvetica for Caritas" w:hAnsi="Helvetica for Caritas"/>
          <w:sz w:val="22"/>
          <w:szCs w:val="22"/>
          <w:u w:val="single"/>
        </w:rPr>
      </w:pPr>
      <w:r w:rsidRPr="00672EF5">
        <w:rPr>
          <w:rFonts w:ascii="Helvetica for Caritas" w:hAnsi="Helvetica for Caritas"/>
          <w:sz w:val="22"/>
          <w:szCs w:val="22"/>
          <w:u w:val="single"/>
        </w:rPr>
        <w:t xml:space="preserve">Für weitere </w:t>
      </w:r>
      <w:r w:rsidR="003326F6" w:rsidRPr="00672EF5">
        <w:rPr>
          <w:rFonts w:ascii="Helvetica for Caritas" w:hAnsi="Helvetica for Caritas"/>
          <w:sz w:val="22"/>
          <w:szCs w:val="22"/>
          <w:u w:val="single"/>
        </w:rPr>
        <w:t>Informationen</w:t>
      </w:r>
      <w:r w:rsidRPr="00672EF5">
        <w:rPr>
          <w:rFonts w:ascii="Helvetica for Caritas" w:hAnsi="Helvetica for Caritas"/>
          <w:sz w:val="22"/>
          <w:szCs w:val="22"/>
          <w:u w:val="single"/>
        </w:rPr>
        <w:t xml:space="preserve">, </w:t>
      </w:r>
      <w:r w:rsidR="003326F6" w:rsidRPr="00672EF5">
        <w:rPr>
          <w:rFonts w:ascii="Helvetica for Caritas" w:hAnsi="Helvetica for Caritas"/>
          <w:sz w:val="22"/>
          <w:szCs w:val="22"/>
          <w:u w:val="single"/>
        </w:rPr>
        <w:t>Auskünfte</w:t>
      </w:r>
      <w:r w:rsidRPr="00672EF5">
        <w:rPr>
          <w:rFonts w:ascii="Helvetica for Caritas" w:hAnsi="Helvetica for Caritas"/>
          <w:sz w:val="22"/>
          <w:szCs w:val="22"/>
          <w:u w:val="single"/>
        </w:rPr>
        <w:t xml:space="preserve"> oder </w:t>
      </w:r>
      <w:r w:rsidR="003326F6" w:rsidRPr="00672EF5">
        <w:rPr>
          <w:rFonts w:ascii="Helvetica for Caritas" w:hAnsi="Helvetica for Caritas"/>
          <w:sz w:val="22"/>
          <w:szCs w:val="22"/>
          <w:u w:val="single"/>
        </w:rPr>
        <w:t>Ideen</w:t>
      </w:r>
      <w:r w:rsidRPr="00672EF5">
        <w:rPr>
          <w:rFonts w:ascii="Helvetica for Caritas" w:hAnsi="Helvetica for Caritas"/>
          <w:sz w:val="22"/>
          <w:szCs w:val="22"/>
          <w:u w:val="single"/>
        </w:rPr>
        <w:t xml:space="preserve">. </w:t>
      </w:r>
    </w:p>
    <w:p w14:paraId="53068429" w14:textId="309C4B85" w:rsidR="0059366E" w:rsidRPr="00672EF5" w:rsidRDefault="003326F6" w:rsidP="0059366E">
      <w:pPr>
        <w:spacing w:line="276" w:lineRule="auto"/>
        <w:rPr>
          <w:rFonts w:ascii="Helvetica for Caritas" w:hAnsi="Helvetica for Caritas"/>
          <w:sz w:val="22"/>
          <w:szCs w:val="22"/>
        </w:rPr>
      </w:pPr>
      <w:r w:rsidRPr="00672EF5">
        <w:rPr>
          <w:rFonts w:ascii="Helvetica for Caritas" w:hAnsi="Helvetica for Caritas"/>
          <w:sz w:val="22"/>
          <w:szCs w:val="22"/>
        </w:rPr>
        <w:t>Brigitte</w:t>
      </w:r>
      <w:r w:rsidR="0059366E" w:rsidRPr="00672EF5">
        <w:rPr>
          <w:rFonts w:ascii="Helvetica for Caritas" w:hAnsi="Helvetica for Caritas"/>
          <w:sz w:val="22"/>
          <w:szCs w:val="22"/>
        </w:rPr>
        <w:t xml:space="preserve"> Kroutil-Krenn</w:t>
      </w:r>
      <w:r w:rsidR="002D19DF" w:rsidRPr="00672EF5">
        <w:rPr>
          <w:rFonts w:ascii="Helvetica for Caritas" w:hAnsi="Helvetica for Caritas"/>
          <w:sz w:val="22"/>
          <w:szCs w:val="22"/>
        </w:rPr>
        <w:t xml:space="preserve">, </w:t>
      </w:r>
      <w:r w:rsidRPr="00672EF5">
        <w:rPr>
          <w:rFonts w:ascii="Helvetica for Caritas" w:hAnsi="Helvetica for Caritas"/>
          <w:sz w:val="22"/>
          <w:szCs w:val="22"/>
        </w:rPr>
        <w:t>Caritas</w:t>
      </w:r>
      <w:r w:rsidR="0059366E" w:rsidRPr="00672EF5">
        <w:rPr>
          <w:rFonts w:ascii="Helvetica for Caritas" w:hAnsi="Helvetica for Caritas"/>
          <w:sz w:val="22"/>
          <w:szCs w:val="22"/>
        </w:rPr>
        <w:t xml:space="preserve"> Auslandshilf</w:t>
      </w:r>
      <w:r w:rsidR="002D19DF" w:rsidRPr="00672EF5">
        <w:rPr>
          <w:rFonts w:ascii="Helvetica for Caritas" w:hAnsi="Helvetica for Caritas"/>
          <w:sz w:val="22"/>
          <w:szCs w:val="22"/>
        </w:rPr>
        <w:t>e</w:t>
      </w:r>
      <w:r w:rsidR="0059366E" w:rsidRPr="00672EF5">
        <w:rPr>
          <w:rFonts w:ascii="Helvetica for Caritas" w:hAnsi="Helvetica for Caritas"/>
          <w:sz w:val="22"/>
          <w:szCs w:val="22"/>
        </w:rPr>
        <w:t xml:space="preserve"> </w:t>
      </w:r>
    </w:p>
    <w:p w14:paraId="401273EC" w14:textId="77777777" w:rsidR="0059366E" w:rsidRPr="00672EF5" w:rsidRDefault="0059366E" w:rsidP="0059366E">
      <w:pPr>
        <w:spacing w:line="276" w:lineRule="auto"/>
        <w:rPr>
          <w:rFonts w:ascii="Helvetica for Caritas" w:hAnsi="Helvetica for Caritas"/>
          <w:sz w:val="22"/>
          <w:szCs w:val="22"/>
        </w:rPr>
      </w:pPr>
      <w:r w:rsidRPr="00672EF5">
        <w:rPr>
          <w:rFonts w:ascii="Helvetica for Caritas" w:hAnsi="Helvetica for Caritas"/>
          <w:sz w:val="22"/>
          <w:szCs w:val="22"/>
        </w:rPr>
        <w:t>Tel: 0676/88015 239</w:t>
      </w:r>
    </w:p>
    <w:p w14:paraId="7D506D60" w14:textId="55AC8184" w:rsidR="000C7E2C" w:rsidRDefault="0059366E" w:rsidP="0059366E">
      <w:pPr>
        <w:spacing w:line="276" w:lineRule="auto"/>
        <w:rPr>
          <w:rStyle w:val="Hyperlink"/>
          <w:rFonts w:ascii="Helvetica for Caritas" w:hAnsi="Helvetica for Caritas"/>
          <w:sz w:val="22"/>
          <w:szCs w:val="22"/>
          <w:lang w:val="en-GB"/>
        </w:rPr>
      </w:pPr>
      <w:r w:rsidRPr="00672EF5">
        <w:rPr>
          <w:rFonts w:ascii="Helvetica for Caritas" w:hAnsi="Helvetica for Caritas"/>
          <w:sz w:val="22"/>
          <w:szCs w:val="22"/>
          <w:lang w:val="en-GB"/>
        </w:rPr>
        <w:t xml:space="preserve">Mail: </w:t>
      </w:r>
      <w:hyperlink r:id="rId11" w:history="1">
        <w:r w:rsidR="002D19DF" w:rsidRPr="00672EF5">
          <w:rPr>
            <w:rStyle w:val="Hyperlink"/>
            <w:rFonts w:ascii="Helvetica for Caritas" w:hAnsi="Helvetica for Caritas"/>
            <w:sz w:val="22"/>
            <w:szCs w:val="22"/>
            <w:lang w:val="en-GB"/>
          </w:rPr>
          <w:t>auslandshilfe@caritas-steiermark.at</w:t>
        </w:r>
      </w:hyperlink>
    </w:p>
    <w:p w14:paraId="1A872523" w14:textId="77777777" w:rsidR="00672EF5" w:rsidRPr="00672EF5" w:rsidRDefault="00672EF5" w:rsidP="0059366E">
      <w:pPr>
        <w:spacing w:line="276" w:lineRule="auto"/>
        <w:rPr>
          <w:rStyle w:val="Hyperlink"/>
          <w:rFonts w:ascii="Helvetica for Caritas" w:hAnsi="Helvetica for Caritas"/>
          <w:sz w:val="16"/>
          <w:szCs w:val="16"/>
          <w:lang w:val="en-GB"/>
        </w:rPr>
      </w:pPr>
    </w:p>
    <w:p w14:paraId="40949C05" w14:textId="77777777" w:rsidR="00672EF5" w:rsidRPr="00EC7B5C" w:rsidRDefault="00672EF5" w:rsidP="00672EF5">
      <w:pPr>
        <w:pStyle w:val="Fuzeile"/>
        <w:jc w:val="right"/>
        <w:rPr>
          <w:rFonts w:ascii="Helvetica for Caritas" w:hAnsi="Helvetica for Caritas"/>
          <w:b/>
          <w:sz w:val="22"/>
          <w:szCs w:val="22"/>
        </w:rPr>
      </w:pPr>
      <w:r w:rsidRPr="00EC7B5C">
        <w:rPr>
          <w:rFonts w:ascii="Helvetica for Caritas" w:hAnsi="Helvetica for Caritas"/>
          <w:b/>
          <w:sz w:val="22"/>
          <w:szCs w:val="22"/>
        </w:rPr>
        <w:t xml:space="preserve">Kontonummer: Caritas AT08 2081 5000 0169 1187 </w:t>
      </w:r>
    </w:p>
    <w:p w14:paraId="587B1A05" w14:textId="2032486E" w:rsidR="00672EF5" w:rsidRPr="00EC7B5C" w:rsidRDefault="00672EF5" w:rsidP="00672EF5">
      <w:pPr>
        <w:pStyle w:val="Fuzeile"/>
        <w:jc w:val="right"/>
        <w:rPr>
          <w:rFonts w:ascii="Helvetica for Caritas" w:hAnsi="Helvetica for Caritas"/>
          <w:b/>
          <w:sz w:val="22"/>
          <w:szCs w:val="22"/>
        </w:rPr>
      </w:pPr>
      <w:r w:rsidRPr="00EC7B5C">
        <w:rPr>
          <w:rFonts w:ascii="Helvetica for Caritas" w:hAnsi="Helvetica for Caritas"/>
          <w:b/>
          <w:sz w:val="22"/>
          <w:szCs w:val="22"/>
        </w:rPr>
        <w:t xml:space="preserve">Verwendungszweck: </w:t>
      </w:r>
      <w:r w:rsidRPr="00EC7B5C">
        <w:rPr>
          <w:rFonts w:ascii="Helvetica for Caritas" w:hAnsi="Helvetica for Caritas"/>
          <w:b/>
          <w:i/>
          <w:sz w:val="22"/>
          <w:szCs w:val="22"/>
        </w:rPr>
        <w:t>Augustsammlung 2020</w:t>
      </w:r>
    </w:p>
    <w:sectPr w:rsidR="00672EF5" w:rsidRPr="00EC7B5C" w:rsidSect="00672EF5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675" w:right="1134" w:bottom="170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D86AC8" w14:textId="77777777" w:rsidR="00EC7B5C" w:rsidRDefault="00EC7B5C" w:rsidP="00944AAB">
      <w:r>
        <w:separator/>
      </w:r>
    </w:p>
  </w:endnote>
  <w:endnote w:type="continuationSeparator" w:id="0">
    <w:p w14:paraId="407E120E" w14:textId="77777777" w:rsidR="00EC7B5C" w:rsidRDefault="00EC7B5C" w:rsidP="0094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for Caritas">
    <w:panose1 w:val="020B0303020202020204"/>
    <w:charset w:val="00"/>
    <w:family w:val="swiss"/>
    <w:pitch w:val="variable"/>
    <w:sig w:usb0="A00000AF" w:usb1="5000205A" w:usb2="00000000" w:usb3="00000000" w:csb0="0000009B" w:csb1="00000000"/>
  </w:font>
  <w:font w:name="Helvetica LT Std Bold">
    <w:altName w:val="Segoe Scrip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 LT Std">
    <w:altName w:val="Arial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LT Std Light">
    <w:altName w:val="Helvetica LT Com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4292308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5382EDB4" w14:textId="77777777" w:rsidR="00EC7B5C" w:rsidRDefault="00EC7B5C">
            <w:pPr>
              <w:pStyle w:val="Fuzeile"/>
            </w:pPr>
            <w:r w:rsidRPr="000A05F1">
              <w:rPr>
                <w:rFonts w:ascii="Helvetica for Caritas" w:hAnsi="Helvetica for Caritas"/>
                <w:sz w:val="18"/>
              </w:rPr>
              <w:t xml:space="preserve">Seite </w: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begin"/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instrText>PAGE</w:instrTex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separate"/>
            </w:r>
            <w:r w:rsidR="007E2FD7">
              <w:rPr>
                <w:rFonts w:ascii="Helvetica for Caritas" w:hAnsi="Helvetica for Caritas"/>
                <w:b/>
                <w:bCs/>
                <w:noProof/>
                <w:sz w:val="18"/>
              </w:rPr>
              <w:t>2</w: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end"/>
            </w:r>
            <w:r w:rsidRPr="000A05F1">
              <w:rPr>
                <w:rFonts w:ascii="Helvetica for Caritas" w:hAnsi="Helvetica for Caritas"/>
                <w:sz w:val="18"/>
              </w:rPr>
              <w:t xml:space="preserve"> von </w: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begin"/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instrText>NUMPAGES</w:instrTex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separate"/>
            </w:r>
            <w:r w:rsidR="007E2FD7">
              <w:rPr>
                <w:rFonts w:ascii="Helvetica for Caritas" w:hAnsi="Helvetica for Caritas"/>
                <w:b/>
                <w:bCs/>
                <w:noProof/>
                <w:sz w:val="18"/>
              </w:rPr>
              <w:t>2</w: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60E5EA6E" w14:textId="77777777" w:rsidR="00EC7B5C" w:rsidRPr="00092E47" w:rsidRDefault="00EC7B5C" w:rsidP="00092E47">
    <w:pPr>
      <w:pStyle w:val="CaritasBriefAbsender"/>
      <w:rPr>
        <w:b w:val="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5993282"/>
      <w:docPartObj>
        <w:docPartGallery w:val="Page Numbers (Bottom of Page)"/>
        <w:docPartUnique/>
      </w:docPartObj>
    </w:sdtPr>
    <w:sdtContent>
      <w:sdt>
        <w:sdtPr>
          <w:id w:val="908888668"/>
          <w:docPartObj>
            <w:docPartGallery w:val="Page Numbers (Top of Page)"/>
            <w:docPartUnique/>
          </w:docPartObj>
        </w:sdtPr>
        <w:sdtContent>
          <w:p w14:paraId="4BE496E1" w14:textId="730025A7" w:rsidR="00EC7B5C" w:rsidRDefault="00EC7B5C">
            <w:pPr>
              <w:pStyle w:val="Fuzeile"/>
            </w:pPr>
            <w:r w:rsidRPr="000A05F1">
              <w:rPr>
                <w:rFonts w:ascii="Helvetica for Caritas" w:hAnsi="Helvetica for Caritas"/>
                <w:sz w:val="18"/>
              </w:rPr>
              <w:t xml:space="preserve">Seite </w: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begin"/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instrText>PAGE</w:instrTex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separate"/>
            </w:r>
            <w:r w:rsidR="007E2FD7">
              <w:rPr>
                <w:rFonts w:ascii="Helvetica for Caritas" w:hAnsi="Helvetica for Caritas"/>
                <w:b/>
                <w:bCs/>
                <w:noProof/>
                <w:sz w:val="18"/>
              </w:rPr>
              <w:t>1</w: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end"/>
            </w:r>
            <w:r w:rsidRPr="000A05F1">
              <w:rPr>
                <w:rFonts w:ascii="Helvetica for Caritas" w:hAnsi="Helvetica for Caritas"/>
                <w:sz w:val="18"/>
              </w:rPr>
              <w:t xml:space="preserve"> von </w: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begin"/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instrText>NUMPAGES</w:instrTex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separate"/>
            </w:r>
            <w:r w:rsidR="007E2FD7">
              <w:rPr>
                <w:rFonts w:ascii="Helvetica for Caritas" w:hAnsi="Helvetica for Caritas"/>
                <w:b/>
                <w:bCs/>
                <w:noProof/>
                <w:sz w:val="18"/>
              </w:rPr>
              <w:t>2</w:t>
            </w:r>
            <w:r w:rsidRPr="000A05F1">
              <w:rPr>
                <w:rFonts w:ascii="Helvetica for Caritas" w:hAnsi="Helvetica for Caritas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1B7D1FC4" w14:textId="77777777" w:rsidR="00EC7B5C" w:rsidRDefault="00EC7B5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7C19CA" w14:textId="77777777" w:rsidR="00EC7B5C" w:rsidRDefault="00EC7B5C" w:rsidP="00944AAB">
      <w:r>
        <w:separator/>
      </w:r>
    </w:p>
  </w:footnote>
  <w:footnote w:type="continuationSeparator" w:id="0">
    <w:p w14:paraId="58212AA7" w14:textId="77777777" w:rsidR="00EC7B5C" w:rsidRDefault="00EC7B5C" w:rsidP="00944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617CC9" w14:textId="2E8EEC31" w:rsidR="00EC7B5C" w:rsidRPr="00092E47" w:rsidRDefault="00EC7B5C" w:rsidP="00092E47">
    <w:pPr>
      <w:pStyle w:val="LogoFolgeseiteHelveticaLTBold"/>
      <w:rPr>
        <w:rFonts w:ascii="Helvetica for Caritas" w:hAnsi="Helvetica for Caritas"/>
      </w:rPr>
    </w:pPr>
    <w:r>
      <w:rPr>
        <w:rFonts w:ascii="Helvetica for Caritas" w:hAnsi="Helvetica for Caritas" w:cs="Helvetica LT Std"/>
        <w:bCs/>
      </w:rPr>
      <w:t xml:space="preserve">Information für Pfarren: </w:t>
    </w:r>
    <w:r>
      <w:rPr>
        <w:rFonts w:ascii="Helvetica for Caritas" w:hAnsi="Helvetica for Caritas" w:cs="Helvetica LT Std Light"/>
      </w:rPr>
      <w:t>Glocken gegen den Hunger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2DA8D3" w14:textId="77777777" w:rsidR="00EC7B5C" w:rsidRDefault="00EC7B5C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0" locked="0" layoutInCell="1" allowOverlap="1" wp14:anchorId="2329D54A" wp14:editId="2EE66E5E">
          <wp:simplePos x="0" y="0"/>
          <wp:positionH relativeFrom="leftMargin">
            <wp:posOffset>733425</wp:posOffset>
          </wp:positionH>
          <wp:positionV relativeFrom="topMargin">
            <wp:posOffset>638175</wp:posOffset>
          </wp:positionV>
          <wp:extent cx="1504950" cy="409575"/>
          <wp:effectExtent l="0" t="0" r="0" b="9525"/>
          <wp:wrapNone/>
          <wp:docPr id="1" name="Bild 4" descr="caritas_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 4" descr="caritas_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D0917"/>
    <w:multiLevelType w:val="hybridMultilevel"/>
    <w:tmpl w:val="BDD8899C"/>
    <w:lvl w:ilvl="0" w:tplc="217043C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D72377"/>
    <w:multiLevelType w:val="hybridMultilevel"/>
    <w:tmpl w:val="6DEA20AE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7A67AE"/>
    <w:multiLevelType w:val="hybridMultilevel"/>
    <w:tmpl w:val="75304B30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41A"/>
    <w:rsid w:val="00074B4B"/>
    <w:rsid w:val="00092E47"/>
    <w:rsid w:val="000A05F1"/>
    <w:rsid w:val="000A6AB2"/>
    <w:rsid w:val="000C7E2C"/>
    <w:rsid w:val="000D2469"/>
    <w:rsid w:val="000D5254"/>
    <w:rsid w:val="001033EF"/>
    <w:rsid w:val="00124056"/>
    <w:rsid w:val="00130EE0"/>
    <w:rsid w:val="00134333"/>
    <w:rsid w:val="0019155A"/>
    <w:rsid w:val="001A7478"/>
    <w:rsid w:val="002373FF"/>
    <w:rsid w:val="002374F5"/>
    <w:rsid w:val="00255A91"/>
    <w:rsid w:val="002C3228"/>
    <w:rsid w:val="002D19DF"/>
    <w:rsid w:val="003326F6"/>
    <w:rsid w:val="00372F19"/>
    <w:rsid w:val="003E13AB"/>
    <w:rsid w:val="003F119A"/>
    <w:rsid w:val="00430399"/>
    <w:rsid w:val="00515255"/>
    <w:rsid w:val="00542F90"/>
    <w:rsid w:val="005770CC"/>
    <w:rsid w:val="00581880"/>
    <w:rsid w:val="0059366E"/>
    <w:rsid w:val="005B14CD"/>
    <w:rsid w:val="005F51C7"/>
    <w:rsid w:val="00607DA2"/>
    <w:rsid w:val="00625FE7"/>
    <w:rsid w:val="00627780"/>
    <w:rsid w:val="006430A0"/>
    <w:rsid w:val="006444C5"/>
    <w:rsid w:val="00665647"/>
    <w:rsid w:val="00672EF5"/>
    <w:rsid w:val="0069303C"/>
    <w:rsid w:val="006D3236"/>
    <w:rsid w:val="007558C3"/>
    <w:rsid w:val="00777F08"/>
    <w:rsid w:val="00792523"/>
    <w:rsid w:val="007C2D67"/>
    <w:rsid w:val="007E2FD7"/>
    <w:rsid w:val="007F7C6F"/>
    <w:rsid w:val="00820B6D"/>
    <w:rsid w:val="00850CF0"/>
    <w:rsid w:val="00871BE7"/>
    <w:rsid w:val="008C20B0"/>
    <w:rsid w:val="008F07CC"/>
    <w:rsid w:val="00916243"/>
    <w:rsid w:val="00916EEA"/>
    <w:rsid w:val="00923469"/>
    <w:rsid w:val="00944AAB"/>
    <w:rsid w:val="00952E55"/>
    <w:rsid w:val="00995201"/>
    <w:rsid w:val="00B504C7"/>
    <w:rsid w:val="00B83CB3"/>
    <w:rsid w:val="00BB48DA"/>
    <w:rsid w:val="00C76561"/>
    <w:rsid w:val="00C835ED"/>
    <w:rsid w:val="00CD541A"/>
    <w:rsid w:val="00D40449"/>
    <w:rsid w:val="00D422D9"/>
    <w:rsid w:val="00D66EED"/>
    <w:rsid w:val="00D67B19"/>
    <w:rsid w:val="00D75719"/>
    <w:rsid w:val="00D87806"/>
    <w:rsid w:val="00DA4916"/>
    <w:rsid w:val="00DA6645"/>
    <w:rsid w:val="00E01249"/>
    <w:rsid w:val="00E203F6"/>
    <w:rsid w:val="00E331ED"/>
    <w:rsid w:val="00EC7B5C"/>
    <w:rsid w:val="00F11E2E"/>
    <w:rsid w:val="00F35E3C"/>
    <w:rsid w:val="00FC23E8"/>
    <w:rsid w:val="00FD11C0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917E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94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44AA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44AAB"/>
  </w:style>
  <w:style w:type="paragraph" w:styleId="Fuzeile">
    <w:name w:val="footer"/>
    <w:basedOn w:val="Standard"/>
    <w:link w:val="FuzeileZchn"/>
    <w:uiPriority w:val="99"/>
    <w:unhideWhenUsed/>
    <w:rsid w:val="00944AA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44AAB"/>
  </w:style>
  <w:style w:type="table" w:styleId="Tabellenraster">
    <w:name w:val="Table Grid"/>
    <w:basedOn w:val="NormaleTabelle"/>
    <w:uiPriority w:val="59"/>
    <w:rsid w:val="00944AAB"/>
    <w:pPr>
      <w:spacing w:after="0" w:line="240" w:lineRule="auto"/>
    </w:pPr>
    <w:rPr>
      <w:rFonts w:ascii="Cambria" w:eastAsia="Cambria" w:hAnsi="Cambria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itasHeadline4fett">
    <w:name w:val="Caritas Headline 4 fett"/>
    <w:basedOn w:val="Standard"/>
    <w:link w:val="CaritasHeadline4fettZchn"/>
    <w:qFormat/>
    <w:rsid w:val="00944AAB"/>
    <w:rPr>
      <w:rFonts w:ascii="Helvetica for Caritas" w:hAnsi="Helvetica for Caritas"/>
      <w:b/>
      <w:sz w:val="22"/>
      <w:szCs w:val="22"/>
    </w:rPr>
  </w:style>
  <w:style w:type="paragraph" w:customStyle="1" w:styleId="CaritasMengentext">
    <w:name w:val="Caritas Mengentext"/>
    <w:link w:val="CaritasMengentextZchn"/>
    <w:qFormat/>
    <w:rsid w:val="00944AAB"/>
    <w:pPr>
      <w:spacing w:after="0" w:line="240" w:lineRule="auto"/>
    </w:pPr>
    <w:rPr>
      <w:rFonts w:ascii="Helvetica for Caritas" w:eastAsia="Times New Roman" w:hAnsi="Helvetica for Caritas" w:cs="Times New Roman"/>
      <w:lang w:val="de-DE"/>
    </w:rPr>
  </w:style>
  <w:style w:type="character" w:customStyle="1" w:styleId="CaritasHeadline4fettZchn">
    <w:name w:val="Caritas Headline 4 fett Zchn"/>
    <w:basedOn w:val="Absatz-Standardschriftart"/>
    <w:link w:val="CaritasHeadline4fett"/>
    <w:rsid w:val="00944AAB"/>
    <w:rPr>
      <w:rFonts w:ascii="Helvetica for Caritas" w:eastAsia="Times New Roman" w:hAnsi="Helvetica for Caritas" w:cs="Times New Roman"/>
      <w:b/>
      <w:lang w:val="de-DE"/>
    </w:rPr>
  </w:style>
  <w:style w:type="character" w:customStyle="1" w:styleId="CaritasMengentextZchn">
    <w:name w:val="Caritas Mengentext Zchn"/>
    <w:basedOn w:val="CaritasHeadline4fettZchn"/>
    <w:link w:val="CaritasMengentext"/>
    <w:rsid w:val="00944AAB"/>
    <w:rPr>
      <w:rFonts w:ascii="Helvetica for Caritas" w:eastAsia="Times New Roman" w:hAnsi="Helvetica for Caritas" w:cs="Times New Roman"/>
      <w:b w:val="0"/>
      <w:lang w:val="de-DE"/>
    </w:rPr>
  </w:style>
  <w:style w:type="paragraph" w:customStyle="1" w:styleId="LogoFolgeseiteHelveticaLTBold">
    <w:name w:val="Logo_Folgeseite / Helvetica LT Bold"/>
    <w:uiPriority w:val="99"/>
    <w:rsid w:val="00092E47"/>
    <w:pPr>
      <w:spacing w:after="0" w:line="240" w:lineRule="auto"/>
    </w:pPr>
    <w:rPr>
      <w:rFonts w:ascii="Helvetica LT Std Bold" w:eastAsia="Times New Roman" w:hAnsi="Helvetica LT Std Bold" w:cs="Helvetica LT Std Bold"/>
      <w:noProof/>
      <w:sz w:val="20"/>
      <w:szCs w:val="20"/>
      <w:lang w:val="de-DE" w:eastAsia="de-DE"/>
    </w:rPr>
  </w:style>
  <w:style w:type="paragraph" w:customStyle="1" w:styleId="CaritasBriefAbsender">
    <w:name w:val="Caritas Brief Absender"/>
    <w:basedOn w:val="Standard"/>
    <w:link w:val="CaritasBriefAbsenderZchn"/>
    <w:rsid w:val="00092E47"/>
    <w:pPr>
      <w:widowControl w:val="0"/>
      <w:autoSpaceDE w:val="0"/>
      <w:autoSpaceDN w:val="0"/>
      <w:adjustRightInd w:val="0"/>
      <w:spacing w:line="192" w:lineRule="atLeast"/>
      <w:textAlignment w:val="center"/>
    </w:pPr>
    <w:rPr>
      <w:rFonts w:ascii="Helvetica for Caritas" w:hAnsi="Helvetica for Caritas" w:cs="Helvetica LT Std"/>
      <w:b/>
      <w:bCs/>
      <w:color w:val="000000"/>
      <w:sz w:val="12"/>
      <w:szCs w:val="12"/>
    </w:rPr>
  </w:style>
  <w:style w:type="character" w:customStyle="1" w:styleId="CaritasBriefAbsenderZchn">
    <w:name w:val="Caritas Brief Absender Zchn"/>
    <w:basedOn w:val="Absatz-Standardschriftart"/>
    <w:link w:val="CaritasBriefAbsender"/>
    <w:rsid w:val="00092E47"/>
    <w:rPr>
      <w:rFonts w:ascii="Helvetica for Caritas" w:eastAsia="Times New Roman" w:hAnsi="Helvetica for Caritas" w:cs="Helvetica LT Std"/>
      <w:b/>
      <w:bCs/>
      <w:color w:val="000000"/>
      <w:sz w:val="12"/>
      <w:szCs w:val="12"/>
      <w:lang w:val="de-DE"/>
    </w:rPr>
  </w:style>
  <w:style w:type="paragraph" w:customStyle="1" w:styleId="CaritasNotizblattMengentext">
    <w:name w:val="Caritas Notizblatt Mengentext"/>
    <w:basedOn w:val="Standard"/>
    <w:link w:val="CaritasNotizblattMengentextZchn"/>
    <w:qFormat/>
    <w:rsid w:val="00DA4916"/>
    <w:pPr>
      <w:spacing w:line="276" w:lineRule="auto"/>
    </w:pPr>
    <w:rPr>
      <w:rFonts w:ascii="Helvetica for Caritas" w:hAnsi="Helvetica for Caritas"/>
      <w:lang w:val="de-AT"/>
    </w:rPr>
  </w:style>
  <w:style w:type="character" w:customStyle="1" w:styleId="CaritasNotizblattMengentextZchn">
    <w:name w:val="Caritas Notizblatt Mengentext Zchn"/>
    <w:basedOn w:val="Absatz-Standardschriftart"/>
    <w:link w:val="CaritasNotizblattMengentext"/>
    <w:rsid w:val="00DA4916"/>
    <w:rPr>
      <w:rFonts w:ascii="Helvetica for Caritas" w:eastAsia="Times New Roman" w:hAnsi="Helvetica for Caritas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491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4916"/>
    <w:rPr>
      <w:rFonts w:ascii="Tahoma" w:eastAsia="Times New Roman" w:hAnsi="Tahoma" w:cs="Tahoma"/>
      <w:sz w:val="16"/>
      <w:szCs w:val="16"/>
      <w:lang w:val="de-DE"/>
    </w:rPr>
  </w:style>
  <w:style w:type="character" w:styleId="Hyperlink">
    <w:name w:val="Hyperlink"/>
    <w:basedOn w:val="Absatz-Standardschriftart"/>
    <w:uiPriority w:val="99"/>
    <w:unhideWhenUsed/>
    <w:rsid w:val="000A05F1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A05F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A05F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A05F1"/>
    <w:rPr>
      <w:rFonts w:ascii="Times New Roman" w:eastAsia="Times New Roman" w:hAnsi="Times New Roman" w:cs="Times New Roman"/>
      <w:sz w:val="20"/>
      <w:szCs w:val="20"/>
      <w:lang w:val="de-DE"/>
    </w:rPr>
  </w:style>
  <w:style w:type="paragraph" w:customStyle="1" w:styleId="GemeinsamWunderwirken">
    <w:name w:val="Gemeinsam_Wunder_wirken"/>
    <w:basedOn w:val="Standard"/>
    <w:uiPriority w:val="99"/>
    <w:rsid w:val="000A05F1"/>
    <w:rPr>
      <w:rFonts w:ascii="Helvetica LT Std Bold" w:hAnsi="Helvetica LT Std Bold" w:cs="Helvetica LT Std Bold"/>
      <w:color w:val="CC0033"/>
      <w:sz w:val="32"/>
      <w:szCs w:val="32"/>
    </w:rPr>
  </w:style>
  <w:style w:type="paragraph" w:customStyle="1" w:styleId="CaritasNotizblattInfo">
    <w:name w:val="Caritas Notizblatt Info"/>
    <w:basedOn w:val="Standard"/>
    <w:link w:val="CaritasNotizblattInfoZchn"/>
    <w:qFormat/>
    <w:rsid w:val="000A05F1"/>
    <w:pPr>
      <w:widowControl w:val="0"/>
      <w:autoSpaceDE w:val="0"/>
      <w:autoSpaceDN w:val="0"/>
      <w:adjustRightInd w:val="0"/>
      <w:textAlignment w:val="center"/>
    </w:pPr>
    <w:rPr>
      <w:rFonts w:ascii="Helvetica for Caritas" w:hAnsi="Helvetica for Caritas"/>
      <w:color w:val="000000"/>
      <w:sz w:val="20"/>
      <w:szCs w:val="16"/>
    </w:rPr>
  </w:style>
  <w:style w:type="character" w:customStyle="1" w:styleId="CaritasNotizblattInfoZchn">
    <w:name w:val="Caritas Notizblatt Info Zchn"/>
    <w:basedOn w:val="Absatz-Standardschriftart"/>
    <w:link w:val="CaritasNotizblattInfo"/>
    <w:rsid w:val="000A05F1"/>
    <w:rPr>
      <w:rFonts w:ascii="Helvetica for Caritas" w:eastAsia="Times New Roman" w:hAnsi="Helvetica for Caritas" w:cs="Times New Roman"/>
      <w:color w:val="000000"/>
      <w:sz w:val="20"/>
      <w:szCs w:val="16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4044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40449"/>
    <w:rPr>
      <w:rFonts w:ascii="Times New Roman" w:eastAsia="Times New Roman" w:hAnsi="Times New Roman" w:cs="Times New Roman"/>
      <w:b/>
      <w:bCs/>
      <w:sz w:val="20"/>
      <w:szCs w:val="20"/>
      <w:lang w:val="de-DE"/>
    </w:rPr>
  </w:style>
  <w:style w:type="paragraph" w:styleId="Listenabsatz">
    <w:name w:val="List Paragraph"/>
    <w:basedOn w:val="Standard"/>
    <w:uiPriority w:val="34"/>
    <w:qFormat/>
    <w:rsid w:val="00B504C7"/>
    <w:pPr>
      <w:ind w:left="720"/>
      <w:contextualSpacing/>
    </w:pPr>
    <w:rPr>
      <w:rFonts w:ascii="Helvetica for Caritas" w:hAnsi="Helvetica for Caritas"/>
      <w:sz w:val="22"/>
      <w:lang w:val="de-AT" w:eastAsia="de-AT"/>
    </w:rPr>
  </w:style>
  <w:style w:type="paragraph" w:styleId="StandardWeb">
    <w:name w:val="Normal (Web)"/>
    <w:basedOn w:val="Standard"/>
    <w:uiPriority w:val="99"/>
    <w:unhideWhenUsed/>
    <w:rsid w:val="002C3228"/>
    <w:pPr>
      <w:spacing w:before="100" w:beforeAutospacing="1" w:after="100" w:afterAutospacing="1"/>
    </w:pPr>
    <w:rPr>
      <w:lang w:val="de-AT" w:eastAsia="de-AT"/>
    </w:rPr>
  </w:style>
  <w:style w:type="character" w:customStyle="1" w:styleId="apple-converted-space">
    <w:name w:val="apple-converted-space"/>
    <w:basedOn w:val="Absatz-Standardschriftart"/>
    <w:rsid w:val="002C3228"/>
  </w:style>
  <w:style w:type="paragraph" w:styleId="Beschriftung">
    <w:name w:val="caption"/>
    <w:basedOn w:val="Standard"/>
    <w:next w:val="Standard"/>
    <w:uiPriority w:val="35"/>
    <w:semiHidden/>
    <w:unhideWhenUsed/>
    <w:qFormat/>
    <w:rsid w:val="00665647"/>
    <w:pPr>
      <w:spacing w:after="200"/>
    </w:pPr>
    <w:rPr>
      <w:b/>
      <w:bCs/>
      <w:color w:val="4F81BD" w:themeColor="accent1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DA664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94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44AA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44AAB"/>
  </w:style>
  <w:style w:type="paragraph" w:styleId="Fuzeile">
    <w:name w:val="footer"/>
    <w:basedOn w:val="Standard"/>
    <w:link w:val="FuzeileZchn"/>
    <w:uiPriority w:val="99"/>
    <w:unhideWhenUsed/>
    <w:rsid w:val="00944AA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44AAB"/>
  </w:style>
  <w:style w:type="table" w:styleId="Tabellenraster">
    <w:name w:val="Table Grid"/>
    <w:basedOn w:val="NormaleTabelle"/>
    <w:uiPriority w:val="59"/>
    <w:rsid w:val="00944AAB"/>
    <w:pPr>
      <w:spacing w:after="0" w:line="240" w:lineRule="auto"/>
    </w:pPr>
    <w:rPr>
      <w:rFonts w:ascii="Cambria" w:eastAsia="Cambria" w:hAnsi="Cambria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itasHeadline4fett">
    <w:name w:val="Caritas Headline 4 fett"/>
    <w:basedOn w:val="Standard"/>
    <w:link w:val="CaritasHeadline4fettZchn"/>
    <w:qFormat/>
    <w:rsid w:val="00944AAB"/>
    <w:rPr>
      <w:rFonts w:ascii="Helvetica for Caritas" w:hAnsi="Helvetica for Caritas"/>
      <w:b/>
      <w:sz w:val="22"/>
      <w:szCs w:val="22"/>
    </w:rPr>
  </w:style>
  <w:style w:type="paragraph" w:customStyle="1" w:styleId="CaritasMengentext">
    <w:name w:val="Caritas Mengentext"/>
    <w:link w:val="CaritasMengentextZchn"/>
    <w:qFormat/>
    <w:rsid w:val="00944AAB"/>
    <w:pPr>
      <w:spacing w:after="0" w:line="240" w:lineRule="auto"/>
    </w:pPr>
    <w:rPr>
      <w:rFonts w:ascii="Helvetica for Caritas" w:eastAsia="Times New Roman" w:hAnsi="Helvetica for Caritas" w:cs="Times New Roman"/>
      <w:lang w:val="de-DE"/>
    </w:rPr>
  </w:style>
  <w:style w:type="character" w:customStyle="1" w:styleId="CaritasHeadline4fettZchn">
    <w:name w:val="Caritas Headline 4 fett Zchn"/>
    <w:basedOn w:val="Absatz-Standardschriftart"/>
    <w:link w:val="CaritasHeadline4fett"/>
    <w:rsid w:val="00944AAB"/>
    <w:rPr>
      <w:rFonts w:ascii="Helvetica for Caritas" w:eastAsia="Times New Roman" w:hAnsi="Helvetica for Caritas" w:cs="Times New Roman"/>
      <w:b/>
      <w:lang w:val="de-DE"/>
    </w:rPr>
  </w:style>
  <w:style w:type="character" w:customStyle="1" w:styleId="CaritasMengentextZchn">
    <w:name w:val="Caritas Mengentext Zchn"/>
    <w:basedOn w:val="CaritasHeadline4fettZchn"/>
    <w:link w:val="CaritasMengentext"/>
    <w:rsid w:val="00944AAB"/>
    <w:rPr>
      <w:rFonts w:ascii="Helvetica for Caritas" w:eastAsia="Times New Roman" w:hAnsi="Helvetica for Caritas" w:cs="Times New Roman"/>
      <w:b w:val="0"/>
      <w:lang w:val="de-DE"/>
    </w:rPr>
  </w:style>
  <w:style w:type="paragraph" w:customStyle="1" w:styleId="LogoFolgeseiteHelveticaLTBold">
    <w:name w:val="Logo_Folgeseite / Helvetica LT Bold"/>
    <w:uiPriority w:val="99"/>
    <w:rsid w:val="00092E47"/>
    <w:pPr>
      <w:spacing w:after="0" w:line="240" w:lineRule="auto"/>
    </w:pPr>
    <w:rPr>
      <w:rFonts w:ascii="Helvetica LT Std Bold" w:eastAsia="Times New Roman" w:hAnsi="Helvetica LT Std Bold" w:cs="Helvetica LT Std Bold"/>
      <w:noProof/>
      <w:sz w:val="20"/>
      <w:szCs w:val="20"/>
      <w:lang w:val="de-DE" w:eastAsia="de-DE"/>
    </w:rPr>
  </w:style>
  <w:style w:type="paragraph" w:customStyle="1" w:styleId="CaritasBriefAbsender">
    <w:name w:val="Caritas Brief Absender"/>
    <w:basedOn w:val="Standard"/>
    <w:link w:val="CaritasBriefAbsenderZchn"/>
    <w:rsid w:val="00092E47"/>
    <w:pPr>
      <w:widowControl w:val="0"/>
      <w:autoSpaceDE w:val="0"/>
      <w:autoSpaceDN w:val="0"/>
      <w:adjustRightInd w:val="0"/>
      <w:spacing w:line="192" w:lineRule="atLeast"/>
      <w:textAlignment w:val="center"/>
    </w:pPr>
    <w:rPr>
      <w:rFonts w:ascii="Helvetica for Caritas" w:hAnsi="Helvetica for Caritas" w:cs="Helvetica LT Std"/>
      <w:b/>
      <w:bCs/>
      <w:color w:val="000000"/>
      <w:sz w:val="12"/>
      <w:szCs w:val="12"/>
    </w:rPr>
  </w:style>
  <w:style w:type="character" w:customStyle="1" w:styleId="CaritasBriefAbsenderZchn">
    <w:name w:val="Caritas Brief Absender Zchn"/>
    <w:basedOn w:val="Absatz-Standardschriftart"/>
    <w:link w:val="CaritasBriefAbsender"/>
    <w:rsid w:val="00092E47"/>
    <w:rPr>
      <w:rFonts w:ascii="Helvetica for Caritas" w:eastAsia="Times New Roman" w:hAnsi="Helvetica for Caritas" w:cs="Helvetica LT Std"/>
      <w:b/>
      <w:bCs/>
      <w:color w:val="000000"/>
      <w:sz w:val="12"/>
      <w:szCs w:val="12"/>
      <w:lang w:val="de-DE"/>
    </w:rPr>
  </w:style>
  <w:style w:type="paragraph" w:customStyle="1" w:styleId="CaritasNotizblattMengentext">
    <w:name w:val="Caritas Notizblatt Mengentext"/>
    <w:basedOn w:val="Standard"/>
    <w:link w:val="CaritasNotizblattMengentextZchn"/>
    <w:qFormat/>
    <w:rsid w:val="00DA4916"/>
    <w:pPr>
      <w:spacing w:line="276" w:lineRule="auto"/>
    </w:pPr>
    <w:rPr>
      <w:rFonts w:ascii="Helvetica for Caritas" w:hAnsi="Helvetica for Caritas"/>
      <w:lang w:val="de-AT"/>
    </w:rPr>
  </w:style>
  <w:style w:type="character" w:customStyle="1" w:styleId="CaritasNotizblattMengentextZchn">
    <w:name w:val="Caritas Notizblatt Mengentext Zchn"/>
    <w:basedOn w:val="Absatz-Standardschriftart"/>
    <w:link w:val="CaritasNotizblattMengentext"/>
    <w:rsid w:val="00DA4916"/>
    <w:rPr>
      <w:rFonts w:ascii="Helvetica for Caritas" w:eastAsia="Times New Roman" w:hAnsi="Helvetica for Caritas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491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4916"/>
    <w:rPr>
      <w:rFonts w:ascii="Tahoma" w:eastAsia="Times New Roman" w:hAnsi="Tahoma" w:cs="Tahoma"/>
      <w:sz w:val="16"/>
      <w:szCs w:val="16"/>
      <w:lang w:val="de-DE"/>
    </w:rPr>
  </w:style>
  <w:style w:type="character" w:styleId="Hyperlink">
    <w:name w:val="Hyperlink"/>
    <w:basedOn w:val="Absatz-Standardschriftart"/>
    <w:uiPriority w:val="99"/>
    <w:unhideWhenUsed/>
    <w:rsid w:val="000A05F1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A05F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A05F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A05F1"/>
    <w:rPr>
      <w:rFonts w:ascii="Times New Roman" w:eastAsia="Times New Roman" w:hAnsi="Times New Roman" w:cs="Times New Roman"/>
      <w:sz w:val="20"/>
      <w:szCs w:val="20"/>
      <w:lang w:val="de-DE"/>
    </w:rPr>
  </w:style>
  <w:style w:type="paragraph" w:customStyle="1" w:styleId="GemeinsamWunderwirken">
    <w:name w:val="Gemeinsam_Wunder_wirken"/>
    <w:basedOn w:val="Standard"/>
    <w:uiPriority w:val="99"/>
    <w:rsid w:val="000A05F1"/>
    <w:rPr>
      <w:rFonts w:ascii="Helvetica LT Std Bold" w:hAnsi="Helvetica LT Std Bold" w:cs="Helvetica LT Std Bold"/>
      <w:color w:val="CC0033"/>
      <w:sz w:val="32"/>
      <w:szCs w:val="32"/>
    </w:rPr>
  </w:style>
  <w:style w:type="paragraph" w:customStyle="1" w:styleId="CaritasNotizblattInfo">
    <w:name w:val="Caritas Notizblatt Info"/>
    <w:basedOn w:val="Standard"/>
    <w:link w:val="CaritasNotizblattInfoZchn"/>
    <w:qFormat/>
    <w:rsid w:val="000A05F1"/>
    <w:pPr>
      <w:widowControl w:val="0"/>
      <w:autoSpaceDE w:val="0"/>
      <w:autoSpaceDN w:val="0"/>
      <w:adjustRightInd w:val="0"/>
      <w:textAlignment w:val="center"/>
    </w:pPr>
    <w:rPr>
      <w:rFonts w:ascii="Helvetica for Caritas" w:hAnsi="Helvetica for Caritas"/>
      <w:color w:val="000000"/>
      <w:sz w:val="20"/>
      <w:szCs w:val="16"/>
    </w:rPr>
  </w:style>
  <w:style w:type="character" w:customStyle="1" w:styleId="CaritasNotizblattInfoZchn">
    <w:name w:val="Caritas Notizblatt Info Zchn"/>
    <w:basedOn w:val="Absatz-Standardschriftart"/>
    <w:link w:val="CaritasNotizblattInfo"/>
    <w:rsid w:val="000A05F1"/>
    <w:rPr>
      <w:rFonts w:ascii="Helvetica for Caritas" w:eastAsia="Times New Roman" w:hAnsi="Helvetica for Caritas" w:cs="Times New Roman"/>
      <w:color w:val="000000"/>
      <w:sz w:val="20"/>
      <w:szCs w:val="16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4044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40449"/>
    <w:rPr>
      <w:rFonts w:ascii="Times New Roman" w:eastAsia="Times New Roman" w:hAnsi="Times New Roman" w:cs="Times New Roman"/>
      <w:b/>
      <w:bCs/>
      <w:sz w:val="20"/>
      <w:szCs w:val="20"/>
      <w:lang w:val="de-DE"/>
    </w:rPr>
  </w:style>
  <w:style w:type="paragraph" w:styleId="Listenabsatz">
    <w:name w:val="List Paragraph"/>
    <w:basedOn w:val="Standard"/>
    <w:uiPriority w:val="34"/>
    <w:qFormat/>
    <w:rsid w:val="00B504C7"/>
    <w:pPr>
      <w:ind w:left="720"/>
      <w:contextualSpacing/>
    </w:pPr>
    <w:rPr>
      <w:rFonts w:ascii="Helvetica for Caritas" w:hAnsi="Helvetica for Caritas"/>
      <w:sz w:val="22"/>
      <w:lang w:val="de-AT" w:eastAsia="de-AT"/>
    </w:rPr>
  </w:style>
  <w:style w:type="paragraph" w:styleId="StandardWeb">
    <w:name w:val="Normal (Web)"/>
    <w:basedOn w:val="Standard"/>
    <w:uiPriority w:val="99"/>
    <w:unhideWhenUsed/>
    <w:rsid w:val="002C3228"/>
    <w:pPr>
      <w:spacing w:before="100" w:beforeAutospacing="1" w:after="100" w:afterAutospacing="1"/>
    </w:pPr>
    <w:rPr>
      <w:lang w:val="de-AT" w:eastAsia="de-AT"/>
    </w:rPr>
  </w:style>
  <w:style w:type="character" w:customStyle="1" w:styleId="apple-converted-space">
    <w:name w:val="apple-converted-space"/>
    <w:basedOn w:val="Absatz-Standardschriftart"/>
    <w:rsid w:val="002C3228"/>
  </w:style>
  <w:style w:type="paragraph" w:styleId="Beschriftung">
    <w:name w:val="caption"/>
    <w:basedOn w:val="Standard"/>
    <w:next w:val="Standard"/>
    <w:uiPriority w:val="35"/>
    <w:semiHidden/>
    <w:unhideWhenUsed/>
    <w:qFormat/>
    <w:rsid w:val="00665647"/>
    <w:pPr>
      <w:spacing w:after="200"/>
    </w:pPr>
    <w:rPr>
      <w:b/>
      <w:bCs/>
      <w:color w:val="4F81BD" w:themeColor="accent1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DA66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uslandshilfe@caritas-steiermark.at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online@caritas-steiermark.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aritas-steiermark.at/hilfe-angebote/auslandshilfe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2E24F-76D9-44AA-8E59-8BC5F1BFF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7A684EAF</Template>
  <TotalTime>0</TotalTime>
  <Pages>2</Pages>
  <Words>605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Caritas der Erzdiözese Wien</Company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AKoppitsch</dc:creator>
  <cp:lastModifiedBy>Kroutil-Krenn Brigitte</cp:lastModifiedBy>
  <cp:revision>6</cp:revision>
  <cp:lastPrinted>2020-07-06T08:26:00Z</cp:lastPrinted>
  <dcterms:created xsi:type="dcterms:W3CDTF">2020-06-30T07:20:00Z</dcterms:created>
  <dcterms:modified xsi:type="dcterms:W3CDTF">2020-07-06T08:30:00Z</dcterms:modified>
</cp:coreProperties>
</file>